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12"/>
          <w:szCs w:val="12"/>
        </w:rPr>
      </w:pPr>
    </w:p>
    <w:p w:rsidR="009321B1" w:rsidRPr="00F74EF9" w:rsidRDefault="009321B1" w:rsidP="009321B1">
      <w:pPr>
        <w:jc w:val="center"/>
        <w:rPr>
          <w:rFonts w:cstheme="minorHAnsi"/>
          <w:b/>
          <w:sz w:val="14"/>
          <w:u w:val="single"/>
        </w:rPr>
      </w:pPr>
    </w:p>
    <w:p w:rsidR="009321B1" w:rsidRPr="009321B1" w:rsidRDefault="009321B1" w:rsidP="009321B1">
      <w:pPr>
        <w:jc w:val="center"/>
        <w:rPr>
          <w:rFonts w:cstheme="minorHAnsi"/>
          <w:sz w:val="24"/>
        </w:rPr>
      </w:pPr>
      <w:r w:rsidRPr="009321B1">
        <w:rPr>
          <w:rFonts w:cstheme="minorHAnsi"/>
          <w:b/>
          <w:sz w:val="32"/>
        </w:rPr>
        <w:t>Žádost o přijetí dítěte k předškolnímu vzdělávání do MŠ Růženka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36"/>
        <w:gridCol w:w="1551"/>
        <w:gridCol w:w="1560"/>
        <w:gridCol w:w="1415"/>
        <w:gridCol w:w="2680"/>
      </w:tblGrid>
      <w:tr w:rsidR="009321B1" w:rsidTr="005932D6">
        <w:trPr>
          <w:trHeight w:val="360"/>
        </w:trPr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  <w:r>
              <w:rPr>
                <w:rFonts w:cstheme="minorHAnsi"/>
                <w:b/>
                <w:szCs w:val="28"/>
              </w:rPr>
              <w:t>Registrační číslo:</w:t>
            </w:r>
          </w:p>
        </w:tc>
        <w:tc>
          <w:tcPr>
            <w:tcW w:w="3111" w:type="dxa"/>
            <w:gridSpan w:val="2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  <w:r>
              <w:rPr>
                <w:rFonts w:cstheme="minorHAnsi"/>
                <w:b/>
                <w:szCs w:val="28"/>
              </w:rPr>
              <w:t xml:space="preserve">K zápisu </w:t>
            </w:r>
            <w:proofErr w:type="gramStart"/>
            <w:r>
              <w:rPr>
                <w:rFonts w:cstheme="minorHAnsi"/>
                <w:b/>
                <w:szCs w:val="28"/>
              </w:rPr>
              <w:t>od</w:t>
            </w:r>
            <w:proofErr w:type="gramEnd"/>
            <w:r>
              <w:rPr>
                <w:rFonts w:cstheme="minorHAnsi"/>
                <w:b/>
                <w:szCs w:val="28"/>
              </w:rPr>
              <w:t>:</w:t>
            </w:r>
          </w:p>
        </w:tc>
        <w:tc>
          <w:tcPr>
            <w:tcW w:w="2680" w:type="dxa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</w:p>
        </w:tc>
      </w:tr>
      <w:tr w:rsidR="009321B1" w:rsidTr="005932D6">
        <w:tc>
          <w:tcPr>
            <w:tcW w:w="3387" w:type="dxa"/>
            <w:gridSpan w:val="2"/>
            <w:shd w:val="clear" w:color="auto" w:fill="D9D9D9" w:themeFill="background1" w:themeFillShade="D9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  <w:r>
              <w:rPr>
                <w:rFonts w:cstheme="minorHAnsi"/>
                <w:b/>
                <w:szCs w:val="28"/>
              </w:rPr>
              <w:t>Přihláška současně podána do MŠ:</w:t>
            </w:r>
          </w:p>
          <w:p w:rsidR="009321B1" w:rsidRP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i/>
                <w:szCs w:val="28"/>
              </w:rPr>
            </w:pPr>
            <w:r w:rsidRPr="009321B1">
              <w:rPr>
                <w:rFonts w:cstheme="minorHAnsi"/>
                <w:i/>
                <w:szCs w:val="28"/>
              </w:rPr>
              <w:t>(seřadit v preferenčním pořadí)</w:t>
            </w:r>
          </w:p>
        </w:tc>
        <w:tc>
          <w:tcPr>
            <w:tcW w:w="5655" w:type="dxa"/>
            <w:gridSpan w:val="3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</w:p>
        </w:tc>
      </w:tr>
    </w:tbl>
    <w:p w:rsidR="00125763" w:rsidRPr="00613F23" w:rsidRDefault="00125763" w:rsidP="00613F2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14"/>
          <w:szCs w:val="1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142"/>
        <w:gridCol w:w="281"/>
        <w:gridCol w:w="565"/>
        <w:gridCol w:w="136"/>
        <w:gridCol w:w="290"/>
        <w:gridCol w:w="2258"/>
        <w:gridCol w:w="427"/>
        <w:gridCol w:w="425"/>
        <w:gridCol w:w="708"/>
        <w:gridCol w:w="141"/>
        <w:gridCol w:w="284"/>
        <w:gridCol w:w="425"/>
        <w:gridCol w:w="2114"/>
      </w:tblGrid>
      <w:tr w:rsidR="00613F23" w:rsidRPr="00613F23" w:rsidTr="009F2905">
        <w:trPr>
          <w:trHeight w:val="397"/>
        </w:trPr>
        <w:tc>
          <w:tcPr>
            <w:tcW w:w="9042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13F23" w:rsidRPr="004D44DE" w:rsidRDefault="00613F23" w:rsidP="00613F23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8"/>
              </w:rPr>
            </w:pPr>
            <w:r w:rsidRPr="004D44DE">
              <w:rPr>
                <w:rFonts w:cstheme="minorHAnsi"/>
                <w:b/>
                <w:i/>
                <w:sz w:val="28"/>
              </w:rPr>
              <w:t>Údaje o dítěti</w:t>
            </w:r>
          </w:p>
        </w:tc>
      </w:tr>
      <w:tr w:rsidR="009321B1" w:rsidTr="009F2905">
        <w:trPr>
          <w:trHeight w:val="397"/>
        </w:trPr>
        <w:tc>
          <w:tcPr>
            <w:tcW w:w="1269" w:type="dxa"/>
            <w:gridSpan w:val="3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613F23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Příjmení:</w:t>
            </w:r>
          </w:p>
        </w:tc>
        <w:tc>
          <w:tcPr>
            <w:tcW w:w="3249" w:type="dxa"/>
            <w:gridSpan w:val="4"/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560" w:type="dxa"/>
            <w:gridSpan w:val="3"/>
            <w:shd w:val="clear" w:color="auto" w:fill="D9D9D9" w:themeFill="background1" w:themeFillShade="D9"/>
            <w:vAlign w:val="center"/>
          </w:tcPr>
          <w:p w:rsidR="009321B1" w:rsidRPr="001C672C" w:rsidRDefault="00613F23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Jméno:</w:t>
            </w:r>
          </w:p>
        </w:tc>
        <w:tc>
          <w:tcPr>
            <w:tcW w:w="2964" w:type="dxa"/>
            <w:gridSpan w:val="4"/>
            <w:tcBorders>
              <w:right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321B1" w:rsidTr="009F2905">
        <w:trPr>
          <w:trHeight w:val="397"/>
        </w:trPr>
        <w:tc>
          <w:tcPr>
            <w:tcW w:w="1834" w:type="dxa"/>
            <w:gridSpan w:val="4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613F23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Datum narození:</w:t>
            </w:r>
          </w:p>
        </w:tc>
        <w:tc>
          <w:tcPr>
            <w:tcW w:w="2684" w:type="dxa"/>
            <w:gridSpan w:val="3"/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560" w:type="dxa"/>
            <w:gridSpan w:val="3"/>
            <w:shd w:val="clear" w:color="auto" w:fill="D9D9D9" w:themeFill="background1" w:themeFillShade="D9"/>
            <w:vAlign w:val="center"/>
          </w:tcPr>
          <w:p w:rsidR="009321B1" w:rsidRPr="001C672C" w:rsidRDefault="00613F23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Rodné číslo:</w:t>
            </w:r>
          </w:p>
        </w:tc>
        <w:tc>
          <w:tcPr>
            <w:tcW w:w="2964" w:type="dxa"/>
            <w:gridSpan w:val="4"/>
            <w:tcBorders>
              <w:right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D05C05" w:rsidTr="009F2905">
        <w:trPr>
          <w:trHeight w:val="397"/>
        </w:trPr>
        <w:tc>
          <w:tcPr>
            <w:tcW w:w="2260" w:type="dxa"/>
            <w:gridSpan w:val="6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5C05" w:rsidRPr="001C672C" w:rsidRDefault="00D05C05" w:rsidP="00D05C05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Zdravotní pojišťovna:</w:t>
            </w:r>
          </w:p>
        </w:tc>
        <w:tc>
          <w:tcPr>
            <w:tcW w:w="2685" w:type="dxa"/>
            <w:gridSpan w:val="2"/>
            <w:vAlign w:val="center"/>
          </w:tcPr>
          <w:p w:rsidR="00D05C05" w:rsidRDefault="00D05C05" w:rsidP="00D05C05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983" w:type="dxa"/>
            <w:gridSpan w:val="5"/>
            <w:shd w:val="clear" w:color="auto" w:fill="D9D9D9" w:themeFill="background1" w:themeFillShade="D9"/>
            <w:vAlign w:val="center"/>
          </w:tcPr>
          <w:p w:rsidR="00D05C05" w:rsidRPr="001C672C" w:rsidRDefault="00330D99" w:rsidP="00D05C05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Státní příslušnost:</w:t>
            </w:r>
          </w:p>
        </w:tc>
        <w:tc>
          <w:tcPr>
            <w:tcW w:w="2114" w:type="dxa"/>
            <w:tcBorders>
              <w:right w:val="single" w:sz="12" w:space="0" w:color="auto"/>
            </w:tcBorders>
            <w:vAlign w:val="center"/>
          </w:tcPr>
          <w:p w:rsidR="00D05C05" w:rsidRDefault="00D05C05" w:rsidP="00D05C05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D05C05" w:rsidTr="009F2905">
        <w:trPr>
          <w:trHeight w:val="397"/>
        </w:trPr>
        <w:tc>
          <w:tcPr>
            <w:tcW w:w="9042" w:type="dxa"/>
            <w:gridSpan w:val="14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5C05" w:rsidRPr="00441375" w:rsidRDefault="00D05C05" w:rsidP="00D05C05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441375">
              <w:rPr>
                <w:rFonts w:cstheme="minorHAnsi"/>
                <w:b/>
                <w:i/>
                <w:sz w:val="24"/>
                <w:szCs w:val="24"/>
              </w:rPr>
              <w:t>Trvalé bydliště</w:t>
            </w:r>
          </w:p>
        </w:tc>
      </w:tr>
      <w:tr w:rsidR="009321B1" w:rsidTr="009F2905">
        <w:trPr>
          <w:trHeight w:val="397"/>
        </w:trPr>
        <w:tc>
          <w:tcPr>
            <w:tcW w:w="846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D05C05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Ulice:</w:t>
            </w:r>
          </w:p>
        </w:tc>
        <w:tc>
          <w:tcPr>
            <w:tcW w:w="4524" w:type="dxa"/>
            <w:gridSpan w:val="8"/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133" w:type="dxa"/>
            <w:gridSpan w:val="3"/>
            <w:shd w:val="clear" w:color="auto" w:fill="D9D9D9" w:themeFill="background1" w:themeFillShade="D9"/>
            <w:vAlign w:val="center"/>
          </w:tcPr>
          <w:p w:rsidR="009321B1" w:rsidRPr="001C672C" w:rsidRDefault="00D05C05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Č. p./č. o.</w:t>
            </w:r>
          </w:p>
        </w:tc>
        <w:tc>
          <w:tcPr>
            <w:tcW w:w="2539" w:type="dxa"/>
            <w:gridSpan w:val="2"/>
            <w:tcBorders>
              <w:right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321B1" w:rsidTr="009F2905">
        <w:trPr>
          <w:trHeight w:val="397"/>
        </w:trPr>
        <w:tc>
          <w:tcPr>
            <w:tcW w:w="98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330D99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Město:</w:t>
            </w:r>
          </w:p>
        </w:tc>
        <w:tc>
          <w:tcPr>
            <w:tcW w:w="5231" w:type="dxa"/>
            <w:gridSpan w:val="9"/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9321B1" w:rsidRPr="001C672C" w:rsidRDefault="00330D99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PSČ:</w:t>
            </w:r>
          </w:p>
        </w:tc>
        <w:tc>
          <w:tcPr>
            <w:tcW w:w="2114" w:type="dxa"/>
            <w:tcBorders>
              <w:right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F2905" w:rsidTr="009F2905">
        <w:trPr>
          <w:trHeight w:val="397"/>
        </w:trPr>
        <w:tc>
          <w:tcPr>
            <w:tcW w:w="1970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F2905" w:rsidRPr="001C672C" w:rsidRDefault="009F2905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Místo narození:</w:t>
            </w:r>
            <w:bookmarkStart w:id="0" w:name="_GoBack"/>
            <w:bookmarkEnd w:id="0"/>
          </w:p>
        </w:tc>
        <w:tc>
          <w:tcPr>
            <w:tcW w:w="7072" w:type="dxa"/>
            <w:gridSpan w:val="9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F2905" w:rsidRDefault="009F2905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</w:tbl>
    <w:p w:rsidR="005C28BE" w:rsidRPr="009321B1" w:rsidRDefault="005C28BE" w:rsidP="00125763">
      <w:pPr>
        <w:tabs>
          <w:tab w:val="center" w:pos="7371"/>
        </w:tabs>
        <w:spacing w:after="0" w:line="240" w:lineRule="auto"/>
        <w:rPr>
          <w:rFonts w:cstheme="minorHAnsi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8"/>
        <w:gridCol w:w="291"/>
        <w:gridCol w:w="3251"/>
        <w:gridCol w:w="1277"/>
        <w:gridCol w:w="567"/>
        <w:gridCol w:w="2678"/>
      </w:tblGrid>
      <w:tr w:rsidR="004D44DE" w:rsidRPr="00613F23" w:rsidTr="00441375">
        <w:trPr>
          <w:trHeight w:val="397"/>
        </w:trPr>
        <w:tc>
          <w:tcPr>
            <w:tcW w:w="9042" w:type="dxa"/>
            <w:gridSpan w:val="6"/>
            <w:shd w:val="clear" w:color="auto" w:fill="D9D9D9" w:themeFill="background1" w:themeFillShade="D9"/>
            <w:vAlign w:val="center"/>
          </w:tcPr>
          <w:p w:rsidR="004D44DE" w:rsidRPr="004D44DE" w:rsidRDefault="004D44DE" w:rsidP="004D44DE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Údaje o zákonných zástupcích</w:t>
            </w:r>
          </w:p>
        </w:tc>
      </w:tr>
      <w:tr w:rsidR="004D44DE" w:rsidTr="00441375">
        <w:trPr>
          <w:trHeight w:val="397"/>
        </w:trPr>
        <w:tc>
          <w:tcPr>
            <w:tcW w:w="9042" w:type="dxa"/>
            <w:gridSpan w:val="6"/>
            <w:shd w:val="clear" w:color="auto" w:fill="D9D9D9" w:themeFill="background1" w:themeFillShade="D9"/>
            <w:vAlign w:val="center"/>
          </w:tcPr>
          <w:p w:rsidR="004D44DE" w:rsidRPr="00441375" w:rsidRDefault="00441375" w:rsidP="00441375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441375">
              <w:rPr>
                <w:rFonts w:cstheme="minorHAnsi"/>
                <w:b/>
                <w:i/>
                <w:sz w:val="24"/>
                <w:szCs w:val="24"/>
              </w:rPr>
              <w:t>Matka</w:t>
            </w:r>
          </w:p>
        </w:tc>
      </w:tr>
      <w:tr w:rsidR="004D44DE" w:rsidTr="00441375">
        <w:trPr>
          <w:trHeight w:val="397"/>
        </w:trPr>
        <w:tc>
          <w:tcPr>
            <w:tcW w:w="1269" w:type="dxa"/>
            <w:gridSpan w:val="2"/>
            <w:shd w:val="clear" w:color="auto" w:fill="D9D9D9" w:themeFill="background1" w:themeFillShade="D9"/>
            <w:vAlign w:val="center"/>
          </w:tcPr>
          <w:p w:rsidR="004D44DE" w:rsidRPr="001C672C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Příjmení:</w:t>
            </w:r>
          </w:p>
        </w:tc>
        <w:tc>
          <w:tcPr>
            <w:tcW w:w="3251" w:type="dxa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4D44DE" w:rsidRPr="001C672C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Jméno:</w:t>
            </w:r>
          </w:p>
        </w:tc>
        <w:tc>
          <w:tcPr>
            <w:tcW w:w="3245" w:type="dxa"/>
            <w:gridSpan w:val="2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D44DE" w:rsidTr="00441375">
        <w:trPr>
          <w:trHeight w:val="397"/>
        </w:trPr>
        <w:tc>
          <w:tcPr>
            <w:tcW w:w="978" w:type="dxa"/>
            <w:shd w:val="clear" w:color="auto" w:fill="D9D9D9" w:themeFill="background1" w:themeFillShade="D9"/>
            <w:vAlign w:val="center"/>
          </w:tcPr>
          <w:p w:rsidR="004D44DE" w:rsidRPr="001C672C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Telefon:</w:t>
            </w:r>
          </w:p>
        </w:tc>
        <w:tc>
          <w:tcPr>
            <w:tcW w:w="3542" w:type="dxa"/>
            <w:gridSpan w:val="2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844" w:type="dxa"/>
            <w:gridSpan w:val="2"/>
            <w:shd w:val="clear" w:color="auto" w:fill="D9D9D9" w:themeFill="background1" w:themeFillShade="D9"/>
            <w:vAlign w:val="center"/>
          </w:tcPr>
          <w:p w:rsidR="004D44DE" w:rsidRPr="001C672C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Datová schránka:</w:t>
            </w:r>
          </w:p>
        </w:tc>
        <w:tc>
          <w:tcPr>
            <w:tcW w:w="2678" w:type="dxa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D44DE" w:rsidTr="00441375">
        <w:trPr>
          <w:trHeight w:val="397"/>
        </w:trPr>
        <w:tc>
          <w:tcPr>
            <w:tcW w:w="978" w:type="dxa"/>
            <w:shd w:val="clear" w:color="auto" w:fill="D9D9D9" w:themeFill="background1" w:themeFillShade="D9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E-mail:</w:t>
            </w:r>
          </w:p>
        </w:tc>
        <w:tc>
          <w:tcPr>
            <w:tcW w:w="8064" w:type="dxa"/>
            <w:gridSpan w:val="5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41375" w:rsidTr="00441375">
        <w:trPr>
          <w:trHeight w:val="397"/>
        </w:trPr>
        <w:tc>
          <w:tcPr>
            <w:tcW w:w="9042" w:type="dxa"/>
            <w:gridSpan w:val="6"/>
            <w:shd w:val="clear" w:color="auto" w:fill="D9D9D9" w:themeFill="background1" w:themeFillShade="D9"/>
            <w:vAlign w:val="center"/>
          </w:tcPr>
          <w:p w:rsidR="00441375" w:rsidRPr="00441375" w:rsidRDefault="00441375" w:rsidP="00944B6A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441375">
              <w:rPr>
                <w:rFonts w:cstheme="minorHAnsi"/>
                <w:b/>
                <w:i/>
                <w:sz w:val="24"/>
                <w:szCs w:val="24"/>
              </w:rPr>
              <w:t>Otec</w:t>
            </w:r>
          </w:p>
        </w:tc>
      </w:tr>
      <w:tr w:rsidR="00441375" w:rsidTr="00441375">
        <w:trPr>
          <w:trHeight w:val="397"/>
        </w:trPr>
        <w:tc>
          <w:tcPr>
            <w:tcW w:w="1269" w:type="dxa"/>
            <w:gridSpan w:val="2"/>
            <w:shd w:val="clear" w:color="auto" w:fill="D9D9D9" w:themeFill="background1" w:themeFillShade="D9"/>
            <w:vAlign w:val="center"/>
          </w:tcPr>
          <w:p w:rsidR="00441375" w:rsidRPr="001C672C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Příjmení:</w:t>
            </w:r>
          </w:p>
        </w:tc>
        <w:tc>
          <w:tcPr>
            <w:tcW w:w="3251" w:type="dxa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441375" w:rsidRPr="001C672C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Jméno:</w:t>
            </w:r>
          </w:p>
        </w:tc>
        <w:tc>
          <w:tcPr>
            <w:tcW w:w="3245" w:type="dxa"/>
            <w:gridSpan w:val="2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41375" w:rsidTr="00441375">
        <w:trPr>
          <w:trHeight w:val="397"/>
        </w:trPr>
        <w:tc>
          <w:tcPr>
            <w:tcW w:w="978" w:type="dxa"/>
            <w:shd w:val="clear" w:color="auto" w:fill="D9D9D9" w:themeFill="background1" w:themeFillShade="D9"/>
            <w:vAlign w:val="center"/>
          </w:tcPr>
          <w:p w:rsidR="00441375" w:rsidRPr="001C672C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Telefon:</w:t>
            </w:r>
          </w:p>
        </w:tc>
        <w:tc>
          <w:tcPr>
            <w:tcW w:w="3542" w:type="dxa"/>
            <w:gridSpan w:val="2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844" w:type="dxa"/>
            <w:gridSpan w:val="2"/>
            <w:shd w:val="clear" w:color="auto" w:fill="D9D9D9" w:themeFill="background1" w:themeFillShade="D9"/>
            <w:vAlign w:val="center"/>
          </w:tcPr>
          <w:p w:rsidR="00441375" w:rsidRPr="001C672C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Datová schránka:</w:t>
            </w:r>
          </w:p>
        </w:tc>
        <w:tc>
          <w:tcPr>
            <w:tcW w:w="2678" w:type="dxa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41375" w:rsidTr="00441375">
        <w:trPr>
          <w:trHeight w:val="397"/>
        </w:trPr>
        <w:tc>
          <w:tcPr>
            <w:tcW w:w="978" w:type="dxa"/>
            <w:shd w:val="clear" w:color="auto" w:fill="D9D9D9" w:themeFill="background1" w:themeFillShade="D9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E-mail:</w:t>
            </w:r>
          </w:p>
        </w:tc>
        <w:tc>
          <w:tcPr>
            <w:tcW w:w="8064" w:type="dxa"/>
            <w:gridSpan w:val="5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</w:tbl>
    <w:p w:rsidR="00FA0A81" w:rsidRPr="009F2905" w:rsidRDefault="00FA0A81" w:rsidP="00125763">
      <w:pPr>
        <w:tabs>
          <w:tab w:val="center" w:pos="7371"/>
        </w:tabs>
        <w:spacing w:after="0" w:line="240" w:lineRule="auto"/>
        <w:rPr>
          <w:rFonts w:cstheme="minorHAnsi"/>
          <w:sz w:val="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C7615" w:rsidTr="009C7615">
        <w:trPr>
          <w:trHeight w:val="397"/>
        </w:trPr>
        <w:tc>
          <w:tcPr>
            <w:tcW w:w="9042" w:type="dxa"/>
            <w:shd w:val="clear" w:color="auto" w:fill="D9D9D9" w:themeFill="background1" w:themeFillShade="D9"/>
            <w:vAlign w:val="center"/>
          </w:tcPr>
          <w:p w:rsidR="009C7615" w:rsidRPr="00441375" w:rsidRDefault="009C7615" w:rsidP="009C7615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Sourozenci (příjmení a jméno):</w:t>
            </w:r>
          </w:p>
        </w:tc>
      </w:tr>
      <w:tr w:rsidR="009C7615" w:rsidTr="009D5D02">
        <w:trPr>
          <w:trHeight w:val="584"/>
        </w:trPr>
        <w:tc>
          <w:tcPr>
            <w:tcW w:w="9042" w:type="dxa"/>
            <w:shd w:val="clear" w:color="auto" w:fill="FFFFFF" w:themeFill="background1"/>
            <w:vAlign w:val="center"/>
          </w:tcPr>
          <w:p w:rsidR="009C7615" w:rsidRDefault="009C761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</w:tbl>
    <w:p w:rsidR="009C7615" w:rsidRDefault="009C7615" w:rsidP="00125763">
      <w:pPr>
        <w:tabs>
          <w:tab w:val="center" w:pos="7371"/>
        </w:tabs>
        <w:spacing w:after="0" w:line="240" w:lineRule="auto"/>
        <w:rPr>
          <w:rFonts w:cstheme="minorHAnsi"/>
        </w:rPr>
      </w:pPr>
    </w:p>
    <w:p w:rsidR="009C7615" w:rsidRDefault="009C7615" w:rsidP="00F74EF9">
      <w:pPr>
        <w:tabs>
          <w:tab w:val="center" w:pos="7371"/>
        </w:tabs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Zákonní zástupci se </w:t>
      </w:r>
      <w:r w:rsidRPr="009C7615">
        <w:rPr>
          <w:rFonts w:cstheme="minorHAnsi"/>
          <w:b/>
        </w:rPr>
        <w:t>dohodli</w:t>
      </w:r>
      <w:r>
        <w:rPr>
          <w:rFonts w:cstheme="minorHAnsi"/>
        </w:rPr>
        <w:t xml:space="preserve">, že záležitosti s přijetím dítěte k předškolnímu vzdělávání </w:t>
      </w:r>
      <w:r w:rsidRPr="009C7615">
        <w:rPr>
          <w:rFonts w:cstheme="minorHAnsi"/>
          <w:b/>
        </w:rPr>
        <w:t>bude vyřizovat</w:t>
      </w:r>
      <w:r>
        <w:rPr>
          <w:rFonts w:cstheme="minorHAnsi"/>
        </w:rPr>
        <w:t xml:space="preserve"> zákonný zástupce (příjmení a jméno): _____________________________________.</w:t>
      </w:r>
    </w:p>
    <w:p w:rsidR="009C7615" w:rsidRPr="009F2905" w:rsidRDefault="009C7615" w:rsidP="00125763">
      <w:pPr>
        <w:tabs>
          <w:tab w:val="center" w:pos="7371"/>
        </w:tabs>
        <w:spacing w:after="0" w:line="240" w:lineRule="auto"/>
        <w:rPr>
          <w:rFonts w:cstheme="minorHAnsi"/>
          <w:sz w:val="10"/>
        </w:rPr>
      </w:pPr>
    </w:p>
    <w:p w:rsidR="009C7615" w:rsidRDefault="009C7615" w:rsidP="00125763">
      <w:pPr>
        <w:tabs>
          <w:tab w:val="center" w:pos="7371"/>
        </w:tabs>
        <w:spacing w:after="0" w:line="240" w:lineRule="auto"/>
        <w:rPr>
          <w:rFonts w:cstheme="minorHAnsi"/>
        </w:rPr>
      </w:pPr>
    </w:p>
    <w:p w:rsidR="009D5D02" w:rsidRDefault="009C7615" w:rsidP="00125763">
      <w:pPr>
        <w:tabs>
          <w:tab w:val="center" w:pos="7371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Podpisy zákonných zástupců (</w:t>
      </w:r>
      <w:r w:rsidRPr="009C7615">
        <w:rPr>
          <w:rFonts w:cstheme="minorHAnsi"/>
          <w:i/>
        </w:rPr>
        <w:t>u samoživitelů pouze jeden podpis</w:t>
      </w:r>
      <w:r>
        <w:rPr>
          <w:rFonts w:cstheme="minorHAnsi"/>
        </w:rPr>
        <w:t>): _____________________________</w:t>
      </w:r>
    </w:p>
    <w:p w:rsidR="009D5D02" w:rsidRDefault="009D5D02" w:rsidP="009D5D02">
      <w:pPr>
        <w:jc w:val="center"/>
        <w:rPr>
          <w:rFonts w:cstheme="minorHAnsi"/>
          <w:b/>
          <w:sz w:val="32"/>
        </w:rPr>
      </w:pPr>
      <w:r>
        <w:rPr>
          <w:rFonts w:cstheme="minorHAnsi"/>
        </w:rPr>
        <w:br w:type="page"/>
      </w:r>
      <w:r>
        <w:rPr>
          <w:rFonts w:cstheme="minorHAnsi"/>
          <w:b/>
          <w:sz w:val="32"/>
        </w:rPr>
        <w:lastRenderedPageBreak/>
        <w:t>Přihláška ke stravování v MŠ</w:t>
      </w:r>
    </w:p>
    <w:p w:rsidR="009D5D02" w:rsidRDefault="009D5D02" w:rsidP="009D5D02">
      <w:pPr>
        <w:jc w:val="both"/>
      </w:pPr>
      <w:r>
        <w:t xml:space="preserve">Je-li dítě v době podávání jídla přítomno v mateřské škole, vždy se zde stravuje (dle § 4, odst. 1 vyhlášky č. 4/2015 Sb., o </w:t>
      </w:r>
      <w:r w:rsidR="009050BE">
        <w:t>předškolním vzdělávání, ve znění pozdějších předpisů).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64"/>
        <w:gridCol w:w="422"/>
        <w:gridCol w:w="1534"/>
        <w:gridCol w:w="1708"/>
        <w:gridCol w:w="135"/>
        <w:gridCol w:w="714"/>
        <w:gridCol w:w="708"/>
        <w:gridCol w:w="140"/>
        <w:gridCol w:w="284"/>
        <w:gridCol w:w="425"/>
        <w:gridCol w:w="2108"/>
      </w:tblGrid>
      <w:tr w:rsidR="009050BE" w:rsidRPr="00613F23" w:rsidTr="009050BE">
        <w:trPr>
          <w:trHeight w:val="397"/>
        </w:trPr>
        <w:tc>
          <w:tcPr>
            <w:tcW w:w="904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4D44DE" w:rsidRDefault="009050BE" w:rsidP="009050BE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8"/>
              </w:rPr>
            </w:pPr>
            <w:r w:rsidRPr="004D44DE">
              <w:rPr>
                <w:rFonts w:cstheme="minorHAnsi"/>
                <w:b/>
                <w:i/>
                <w:sz w:val="28"/>
              </w:rPr>
              <w:t xml:space="preserve">Údaje o </w:t>
            </w:r>
            <w:r>
              <w:rPr>
                <w:rFonts w:cstheme="minorHAnsi"/>
                <w:b/>
                <w:i/>
                <w:sz w:val="28"/>
              </w:rPr>
              <w:t>strávníkovi</w:t>
            </w:r>
          </w:p>
        </w:tc>
      </w:tr>
      <w:tr w:rsidR="009050BE" w:rsidTr="009050BE">
        <w:trPr>
          <w:trHeight w:val="397"/>
        </w:trPr>
        <w:tc>
          <w:tcPr>
            <w:tcW w:w="1286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Příjmení:</w:t>
            </w:r>
          </w:p>
        </w:tc>
        <w:tc>
          <w:tcPr>
            <w:tcW w:w="3242" w:type="dxa"/>
            <w:gridSpan w:val="2"/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557" w:type="dxa"/>
            <w:gridSpan w:val="3"/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Jméno:</w:t>
            </w:r>
          </w:p>
        </w:tc>
        <w:tc>
          <w:tcPr>
            <w:tcW w:w="2957" w:type="dxa"/>
            <w:gridSpan w:val="4"/>
            <w:tcBorders>
              <w:right w:val="single" w:sz="12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050BE" w:rsidTr="009050BE">
        <w:trPr>
          <w:trHeight w:val="397"/>
        </w:trPr>
        <w:tc>
          <w:tcPr>
            <w:tcW w:w="9042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441375" w:rsidRDefault="009050BE" w:rsidP="00944B6A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441375">
              <w:rPr>
                <w:rFonts w:cstheme="minorHAnsi"/>
                <w:b/>
                <w:i/>
                <w:sz w:val="24"/>
                <w:szCs w:val="24"/>
              </w:rPr>
              <w:t>Trvalé bydliště</w:t>
            </w:r>
          </w:p>
        </w:tc>
      </w:tr>
      <w:tr w:rsidR="009050BE" w:rsidTr="009050BE">
        <w:trPr>
          <w:trHeight w:val="397"/>
        </w:trPr>
        <w:tc>
          <w:tcPr>
            <w:tcW w:w="864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Ulice:</w:t>
            </w:r>
          </w:p>
        </w:tc>
        <w:tc>
          <w:tcPr>
            <w:tcW w:w="4513" w:type="dxa"/>
            <w:gridSpan w:val="5"/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132" w:type="dxa"/>
            <w:gridSpan w:val="3"/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Č. p./č. o.</w:t>
            </w:r>
          </w:p>
        </w:tc>
        <w:tc>
          <w:tcPr>
            <w:tcW w:w="2533" w:type="dxa"/>
            <w:gridSpan w:val="2"/>
            <w:tcBorders>
              <w:right w:val="single" w:sz="12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050BE" w:rsidTr="003D487F">
        <w:trPr>
          <w:trHeight w:val="397"/>
        </w:trPr>
        <w:tc>
          <w:tcPr>
            <w:tcW w:w="86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Město:</w:t>
            </w:r>
          </w:p>
        </w:tc>
        <w:tc>
          <w:tcPr>
            <w:tcW w:w="5361" w:type="dxa"/>
            <w:gridSpan w:val="7"/>
            <w:tcBorders>
              <w:bottom w:val="single" w:sz="4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PSČ:</w:t>
            </w:r>
          </w:p>
        </w:tc>
        <w:tc>
          <w:tcPr>
            <w:tcW w:w="210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3D487F" w:rsidTr="003D487F">
        <w:trPr>
          <w:trHeight w:val="397"/>
        </w:trPr>
        <w:tc>
          <w:tcPr>
            <w:tcW w:w="2820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487F" w:rsidRDefault="003D487F" w:rsidP="003D487F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Typ stravování (zaškrtněte):</w:t>
            </w:r>
          </w:p>
        </w:tc>
        <w:tc>
          <w:tcPr>
            <w:tcW w:w="6222" w:type="dxa"/>
            <w:gridSpan w:val="8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D487F" w:rsidRDefault="009F2905" w:rsidP="00643165">
            <w:pPr>
              <w:tabs>
                <w:tab w:val="center" w:pos="7371"/>
              </w:tabs>
              <w:jc w:val="center"/>
              <w:rPr>
                <w:rFonts w:cstheme="minorHAnsi"/>
              </w:rPr>
            </w:pPr>
            <w:sdt>
              <w:sdtPr>
                <w:id w:val="-1691905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1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3165">
              <w:t xml:space="preserve">celodenní                                    </w:t>
            </w:r>
            <w:sdt>
              <w:sdtPr>
                <w:id w:val="150262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1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3165">
              <w:t>polodenní</w:t>
            </w:r>
          </w:p>
        </w:tc>
      </w:tr>
      <w:tr w:rsidR="009050BE" w:rsidTr="003D487F">
        <w:trPr>
          <w:trHeight w:val="397"/>
        </w:trPr>
        <w:tc>
          <w:tcPr>
            <w:tcW w:w="466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050BE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Číslo účtu, ze kterého bude stravování hrazeno:</w:t>
            </w:r>
          </w:p>
        </w:tc>
        <w:tc>
          <w:tcPr>
            <w:tcW w:w="4379" w:type="dxa"/>
            <w:gridSpan w:val="6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</w:tbl>
    <w:p w:rsidR="009050BE" w:rsidRDefault="009050BE" w:rsidP="009D5D02">
      <w:pPr>
        <w:jc w:val="both"/>
      </w:pPr>
      <w:r>
        <w:t>Potvrzuji správnost údajů a zavazuji se, že budu platit měsíční zálohu stravného a oznámím neprodleně každou změnu, která by měla vliv na stanovení poplatku za stravování.</w:t>
      </w:r>
    </w:p>
    <w:p w:rsidR="009050BE" w:rsidRDefault="009050BE" w:rsidP="009D5D02">
      <w:pPr>
        <w:jc w:val="both"/>
      </w:pPr>
    </w:p>
    <w:p w:rsidR="009050BE" w:rsidRDefault="009050BE" w:rsidP="009D5D02">
      <w:pPr>
        <w:jc w:val="both"/>
      </w:pPr>
      <w:r>
        <w:t xml:space="preserve">V ______________________ dne _____________   </w:t>
      </w:r>
    </w:p>
    <w:p w:rsidR="009050BE" w:rsidRDefault="009050BE" w:rsidP="009D5D02">
      <w:pPr>
        <w:jc w:val="both"/>
      </w:pPr>
    </w:p>
    <w:p w:rsidR="009050BE" w:rsidRDefault="009050BE" w:rsidP="009050BE">
      <w:pPr>
        <w:ind w:left="3540" w:firstLine="708"/>
        <w:jc w:val="both"/>
      </w:pPr>
      <w:r>
        <w:t>Podpis zákonného zástupce: ____________________</w:t>
      </w:r>
    </w:p>
    <w:p w:rsidR="009050BE" w:rsidRDefault="009050BE" w:rsidP="009D5D02">
      <w:pPr>
        <w:pBdr>
          <w:bottom w:val="single" w:sz="6" w:space="1" w:color="auto"/>
        </w:pBdr>
        <w:jc w:val="both"/>
      </w:pPr>
    </w:p>
    <w:p w:rsidR="009050BE" w:rsidRDefault="009050BE" w:rsidP="009050BE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Vyjádření dětského lékaře</w:t>
      </w:r>
    </w:p>
    <w:p w:rsidR="009050BE" w:rsidRPr="00DB78A8" w:rsidRDefault="009050BE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>
        <w:t>Dítě je zdravé, bylo řádně očkované, může být p</w:t>
      </w:r>
      <w:r w:rsidR="00DB78A8">
        <w:t>ř</w:t>
      </w:r>
      <w:r>
        <w:t xml:space="preserve">ijato </w:t>
      </w:r>
      <w:r w:rsidR="00DB78A8">
        <w:t xml:space="preserve">do MŠ bez omezení: </w:t>
      </w:r>
      <w:r w:rsidR="00DB78A8">
        <w:tab/>
      </w:r>
      <w:r w:rsidR="00DB78A8">
        <w:tab/>
      </w:r>
      <w:r w:rsidR="00DB78A8">
        <w:rPr>
          <w:b/>
        </w:rPr>
        <w:t>ANO    NE</w:t>
      </w:r>
    </w:p>
    <w:p w:rsidR="00DB78A8" w:rsidRDefault="00DB78A8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 w:rsidRPr="00DB78A8">
        <w:t>Dítě</w:t>
      </w:r>
      <w:r>
        <w:t xml:space="preserve"> užívá pravidelně léky: _______________________________________________________</w:t>
      </w:r>
    </w:p>
    <w:p w:rsidR="00DB78A8" w:rsidRPr="00DB78A8" w:rsidRDefault="00DB78A8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>
        <w:t>Dítě se může zúčastňovat akcí školy (plavání, bruslení, školy v přírodě, …):</w:t>
      </w:r>
      <w:r>
        <w:tab/>
      </w:r>
      <w:r>
        <w:tab/>
      </w:r>
      <w:r>
        <w:rPr>
          <w:b/>
        </w:rPr>
        <w:t>ANO    NE</w:t>
      </w:r>
    </w:p>
    <w:p w:rsidR="00DB78A8" w:rsidRDefault="00DB78A8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>
        <w:t>Dítě vyžaduje speciální péči v oblasti (chronické onemocnění, alergie, speciální výchova a režim, zdravotní postižení, apod.):</w:t>
      </w:r>
    </w:p>
    <w:p w:rsidR="00DB78A8" w:rsidRDefault="00DB78A8" w:rsidP="00DB78A8">
      <w:pPr>
        <w:pStyle w:val="Odstavecseseznamem"/>
        <w:spacing w:line="360" w:lineRule="auto"/>
        <w:ind w:left="28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78A8" w:rsidRPr="00DB78A8" w:rsidRDefault="00DB78A8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 w:rsidRPr="005572A6">
        <w:rPr>
          <w:b/>
        </w:rPr>
        <w:t>Doporučuji přijetí dítěte do mateřské školy: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ANO    NE</w:t>
      </w:r>
    </w:p>
    <w:p w:rsidR="00DB78A8" w:rsidRPr="00DB78A8" w:rsidRDefault="00DB78A8" w:rsidP="00DB78A8">
      <w:pPr>
        <w:pStyle w:val="Odstavecseseznamem"/>
        <w:spacing w:line="360" w:lineRule="auto"/>
        <w:ind w:left="284"/>
      </w:pPr>
    </w:p>
    <w:p w:rsidR="009050BE" w:rsidRPr="009321B1" w:rsidRDefault="009050BE" w:rsidP="009D5D02">
      <w:pPr>
        <w:jc w:val="both"/>
      </w:pPr>
    </w:p>
    <w:p w:rsidR="009C7615" w:rsidRDefault="00DB78A8" w:rsidP="009D5D02">
      <w:pPr>
        <w:rPr>
          <w:rFonts w:cstheme="minorHAnsi"/>
        </w:rPr>
      </w:pPr>
      <w:r>
        <w:rPr>
          <w:rFonts w:cstheme="minorHAnsi"/>
        </w:rPr>
        <w:t>V ________________________ dne ____________</w:t>
      </w:r>
      <w:r>
        <w:rPr>
          <w:rFonts w:cstheme="minorHAnsi"/>
        </w:rPr>
        <w:tab/>
        <w:t>Razítko a podpis lékaře: _________________</w:t>
      </w:r>
    </w:p>
    <w:sectPr w:rsidR="009C7615" w:rsidSect="00FA0A81">
      <w:headerReference w:type="even" r:id="rId8"/>
      <w:headerReference w:type="default" r:id="rId9"/>
      <w:headerReference w:type="first" r:id="rId10"/>
      <w:pgSz w:w="11906" w:h="16838"/>
      <w:pgMar w:top="1135" w:right="1417" w:bottom="1276" w:left="1417" w:header="708" w:footer="1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290" w:rsidRDefault="00214290" w:rsidP="00BD5BA5">
      <w:r>
        <w:separator/>
      </w:r>
    </w:p>
  </w:endnote>
  <w:endnote w:type="continuationSeparator" w:id="0">
    <w:p w:rsidR="00214290" w:rsidRDefault="00214290" w:rsidP="00BD5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290" w:rsidRDefault="00214290" w:rsidP="00BD5BA5">
      <w:r>
        <w:separator/>
      </w:r>
    </w:p>
  </w:footnote>
  <w:footnote w:type="continuationSeparator" w:id="0">
    <w:p w:rsidR="00214290" w:rsidRDefault="00214290" w:rsidP="00BD5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9F290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1" o:spid="_x0000_s2059" type="#_x0000_t75" style="position:absolute;margin-left:0;margin-top:0;width:596pt;height:842pt;z-index:-251657216;mso-position-horizontal:center;mso-position-horizontal-relative:margin;mso-position-vertical:center;mso-position-vertical-relative:margin" o:allowincell="f">
          <v:imagedata r:id="rId1" o:title="ZsTyrsova_List_v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9F290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2" o:spid="_x0000_s2060" type="#_x0000_t75" style="position:absolute;margin-left:-68.65pt;margin-top:149.3pt;width:596pt;height:621pt;z-index:-251656192;mso-position-horizontal-relative:margin;mso-position-vertical-relative:margin" o:allowincell="f">
          <v:imagedata r:id="rId1" o:title="ZsTyrsova_List_v01-01" croptop="1720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9F290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0" o:spid="_x0000_s2058" type="#_x0000_t75" style="position:absolute;margin-left:-58.85pt;margin-top:-47.2pt;width:250.55pt;height:842.35pt;z-index:-251658240;mso-position-horizontal-relative:margin;mso-position-vertical-relative:margin" o:allowincell="f">
          <v:imagedata r:id="rId1" o:title="ZsTyrsova_List_v01-01" croptop="2460f" cropleft="3519f" cropright="3551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B00"/>
    <w:multiLevelType w:val="multilevel"/>
    <w:tmpl w:val="D58E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81C23"/>
    <w:multiLevelType w:val="multilevel"/>
    <w:tmpl w:val="62BE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F4274"/>
    <w:multiLevelType w:val="multilevel"/>
    <w:tmpl w:val="3CD87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8C5D40"/>
    <w:multiLevelType w:val="multilevel"/>
    <w:tmpl w:val="6A3E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C22BA"/>
    <w:multiLevelType w:val="hybridMultilevel"/>
    <w:tmpl w:val="D5468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B5F7A"/>
    <w:multiLevelType w:val="hybridMultilevel"/>
    <w:tmpl w:val="33FE0A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857085"/>
    <w:multiLevelType w:val="multilevel"/>
    <w:tmpl w:val="E4FC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3A2EE5"/>
    <w:multiLevelType w:val="hybridMultilevel"/>
    <w:tmpl w:val="A6547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41337"/>
    <w:multiLevelType w:val="multilevel"/>
    <w:tmpl w:val="CD50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622C7E"/>
    <w:multiLevelType w:val="multilevel"/>
    <w:tmpl w:val="123E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943097"/>
    <w:multiLevelType w:val="multilevel"/>
    <w:tmpl w:val="8EF8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F967D4"/>
    <w:multiLevelType w:val="multilevel"/>
    <w:tmpl w:val="FF9C9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D6"/>
    <w:rsid w:val="00124DCD"/>
    <w:rsid w:val="00125763"/>
    <w:rsid w:val="001C672C"/>
    <w:rsid w:val="00214290"/>
    <w:rsid w:val="002874C5"/>
    <w:rsid w:val="002B52D3"/>
    <w:rsid w:val="00330D99"/>
    <w:rsid w:val="003D487F"/>
    <w:rsid w:val="00404221"/>
    <w:rsid w:val="00441375"/>
    <w:rsid w:val="00467FA6"/>
    <w:rsid w:val="004D44DE"/>
    <w:rsid w:val="004E630E"/>
    <w:rsid w:val="00523EAE"/>
    <w:rsid w:val="005572A6"/>
    <w:rsid w:val="005727AF"/>
    <w:rsid w:val="005932D6"/>
    <w:rsid w:val="00594E04"/>
    <w:rsid w:val="005B165F"/>
    <w:rsid w:val="005B1759"/>
    <w:rsid w:val="005C28BE"/>
    <w:rsid w:val="005D5826"/>
    <w:rsid w:val="005F22F5"/>
    <w:rsid w:val="00613F23"/>
    <w:rsid w:val="00626542"/>
    <w:rsid w:val="0064122D"/>
    <w:rsid w:val="00643165"/>
    <w:rsid w:val="0071342C"/>
    <w:rsid w:val="00776FDB"/>
    <w:rsid w:val="007C43EB"/>
    <w:rsid w:val="00830FF8"/>
    <w:rsid w:val="008A0705"/>
    <w:rsid w:val="009050BE"/>
    <w:rsid w:val="009321B1"/>
    <w:rsid w:val="009508D6"/>
    <w:rsid w:val="009C7615"/>
    <w:rsid w:val="009D5D02"/>
    <w:rsid w:val="009F2905"/>
    <w:rsid w:val="00A074AB"/>
    <w:rsid w:val="00AA285E"/>
    <w:rsid w:val="00B11569"/>
    <w:rsid w:val="00BD5BA5"/>
    <w:rsid w:val="00C14BDE"/>
    <w:rsid w:val="00CD229F"/>
    <w:rsid w:val="00CF2580"/>
    <w:rsid w:val="00D05C05"/>
    <w:rsid w:val="00DB1460"/>
    <w:rsid w:val="00DB78A8"/>
    <w:rsid w:val="00DC2952"/>
    <w:rsid w:val="00E0105E"/>
    <w:rsid w:val="00E934BA"/>
    <w:rsid w:val="00ED7352"/>
    <w:rsid w:val="00F57049"/>
    <w:rsid w:val="00F74EF9"/>
    <w:rsid w:val="00F8316C"/>
    <w:rsid w:val="00FA0A81"/>
    <w:rsid w:val="00FD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1D3E929"/>
  <w15:chartTrackingRefBased/>
  <w15:docId w15:val="{DC8FC18F-5CCB-4C9E-84F1-F7CC19BE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31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5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5BA5"/>
  </w:style>
  <w:style w:type="paragraph" w:styleId="Zpat">
    <w:name w:val="footer"/>
    <w:basedOn w:val="Normln"/>
    <w:link w:val="ZpatChar"/>
    <w:uiPriority w:val="99"/>
    <w:unhideWhenUsed/>
    <w:rsid w:val="00BD5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5BA5"/>
  </w:style>
  <w:style w:type="paragraph" w:styleId="Textbubliny">
    <w:name w:val="Balloon Text"/>
    <w:basedOn w:val="Normln"/>
    <w:link w:val="TextbublinyChar"/>
    <w:uiPriority w:val="99"/>
    <w:semiHidden/>
    <w:unhideWhenUsed/>
    <w:rsid w:val="005F22F5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2F5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Default">
    <w:name w:val="Default"/>
    <w:rsid w:val="005727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8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0422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125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125763"/>
    <w:rPr>
      <w:color w:val="0000FF"/>
      <w:u w:val="single"/>
    </w:rPr>
  </w:style>
  <w:style w:type="paragraph" w:styleId="Zkladntext">
    <w:name w:val="Body Text"/>
    <w:basedOn w:val="Normln"/>
    <w:link w:val="ZkladntextChar"/>
    <w:rsid w:val="009321B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9321B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4D44D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44D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44D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44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44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lek\Desktop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C3B55-08B9-410C-8433-FBBF43DDE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64</TotalTime>
  <Pages>2</Pages>
  <Words>374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Michálek</dc:creator>
  <cp:keywords/>
  <dc:description/>
  <cp:lastModifiedBy>David Michálek</cp:lastModifiedBy>
  <cp:revision>14</cp:revision>
  <cp:lastPrinted>2018-07-09T08:53:00Z</cp:lastPrinted>
  <dcterms:created xsi:type="dcterms:W3CDTF">2018-07-09T07:55:00Z</dcterms:created>
  <dcterms:modified xsi:type="dcterms:W3CDTF">2019-01-30T09:12:00Z</dcterms:modified>
</cp:coreProperties>
</file>