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044" w:rsidRPr="006B5044" w:rsidRDefault="006B5044" w:rsidP="006B5044">
      <w:pPr>
        <w:ind w:left="2694"/>
        <w:jc w:val="right"/>
        <w:rPr>
          <w:b/>
          <w:sz w:val="44"/>
          <w:szCs w:val="24"/>
        </w:rPr>
      </w:pPr>
      <w:bookmarkStart w:id="0" w:name="_GoBack"/>
      <w:bookmarkEnd w:id="0"/>
      <w:r w:rsidRPr="006B5044">
        <w:rPr>
          <w:b/>
          <w:sz w:val="44"/>
          <w:szCs w:val="24"/>
        </w:rPr>
        <w:t>Přihláška ke stravování</w:t>
      </w:r>
      <w:r w:rsidRPr="006B5044">
        <w:rPr>
          <w:b/>
          <w:sz w:val="44"/>
          <w:szCs w:val="24"/>
        </w:rPr>
        <w:br/>
        <w:t>na ZŠ Tyršova 466 Nymburk</w:t>
      </w:r>
    </w:p>
    <w:p w:rsidR="006B5044" w:rsidRPr="006B5044" w:rsidRDefault="006B5044" w:rsidP="006B5044">
      <w:pPr>
        <w:rPr>
          <w:sz w:val="24"/>
          <w:szCs w:val="24"/>
        </w:rPr>
      </w:pPr>
    </w:p>
    <w:p w:rsidR="006B5044" w:rsidRPr="006B5044" w:rsidRDefault="006B5044" w:rsidP="006B5044">
      <w:pPr>
        <w:rPr>
          <w:sz w:val="24"/>
          <w:szCs w:val="24"/>
        </w:rPr>
      </w:pPr>
    </w:p>
    <w:p w:rsidR="006B5044" w:rsidRDefault="006B5044" w:rsidP="006B5044">
      <w:pPr>
        <w:rPr>
          <w:sz w:val="24"/>
          <w:szCs w:val="24"/>
        </w:rPr>
      </w:pPr>
    </w:p>
    <w:p w:rsidR="006B5044" w:rsidRDefault="006B5044" w:rsidP="006B5044">
      <w:pPr>
        <w:rPr>
          <w:sz w:val="24"/>
          <w:szCs w:val="24"/>
        </w:rPr>
      </w:pPr>
      <w:r>
        <w:rPr>
          <w:b/>
          <w:sz w:val="24"/>
          <w:szCs w:val="24"/>
        </w:rPr>
        <w:t>STRÁVNÍK</w:t>
      </w:r>
      <w:r w:rsidRPr="006B5044">
        <w:rPr>
          <w:b/>
          <w:sz w:val="24"/>
          <w:szCs w:val="24"/>
        </w:rPr>
        <w:t>:</w:t>
      </w:r>
    </w:p>
    <w:p w:rsidR="006B5044" w:rsidRPr="006B5044" w:rsidRDefault="006B5044" w:rsidP="006B5044">
      <w:pPr>
        <w:rPr>
          <w:sz w:val="24"/>
          <w:szCs w:val="24"/>
        </w:rPr>
      </w:pPr>
      <w:r w:rsidRPr="006B5044">
        <w:rPr>
          <w:sz w:val="24"/>
          <w:szCs w:val="24"/>
        </w:rPr>
        <w:t>Jméno a příjmení strávníka: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755439727"/>
          <w:placeholder>
            <w:docPart w:val="E9D8FD950FFF440AA6EF6C73721E68C5"/>
          </w:placeholder>
          <w:showingPlcHdr/>
          <w:text/>
        </w:sdtPr>
        <w:sdtEndPr/>
        <w:sdtContent>
          <w:r w:rsidR="005C2E0A">
            <w:rPr>
              <w:rStyle w:val="Zstupntext"/>
            </w:rPr>
            <w:t>Zde zadejte celé jméno strávníka</w:t>
          </w:r>
        </w:sdtContent>
      </w:sdt>
    </w:p>
    <w:p w:rsidR="006B5044" w:rsidRPr="006B5044" w:rsidRDefault="006B5044" w:rsidP="006B5044">
      <w:pPr>
        <w:rPr>
          <w:sz w:val="24"/>
          <w:szCs w:val="24"/>
        </w:rPr>
      </w:pPr>
      <w:r w:rsidRPr="006B5044">
        <w:rPr>
          <w:sz w:val="24"/>
          <w:szCs w:val="24"/>
        </w:rPr>
        <w:t>Datum narození:</w:t>
      </w:r>
      <w:r>
        <w:rPr>
          <w:sz w:val="24"/>
          <w:szCs w:val="24"/>
        </w:rPr>
        <w:t xml:space="preserve"> </w:t>
      </w:r>
      <w:r w:rsidRPr="006B5044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434521175"/>
          <w:placeholder>
            <w:docPart w:val="1F7996500A1F409D8C1C953DA2FE98A3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5C2E0A">
            <w:rPr>
              <w:rStyle w:val="Zstupntext"/>
            </w:rPr>
            <w:t>Zadejte datum narození strávníka</w:t>
          </w:r>
        </w:sdtContent>
      </w:sdt>
    </w:p>
    <w:p w:rsidR="006B5044" w:rsidRPr="006B5044" w:rsidRDefault="006B5044" w:rsidP="006B5044">
      <w:pPr>
        <w:rPr>
          <w:sz w:val="24"/>
          <w:szCs w:val="24"/>
        </w:rPr>
      </w:pPr>
      <w:r w:rsidRPr="006B5044">
        <w:rPr>
          <w:sz w:val="24"/>
          <w:szCs w:val="24"/>
        </w:rPr>
        <w:t>Třída: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455761488"/>
          <w:placeholder>
            <w:docPart w:val="7AD59272A996401599DE02A4CEFAFD03"/>
          </w:placeholder>
          <w:showingPlcHdr/>
          <w:text/>
        </w:sdtPr>
        <w:sdtEndPr/>
        <w:sdtContent>
          <w:r w:rsidR="005C2E0A">
            <w:rPr>
              <w:rStyle w:val="Zstupntext"/>
            </w:rPr>
            <w:t>Zde zadejte třídu strávníka</w:t>
          </w:r>
        </w:sdtContent>
      </w:sdt>
    </w:p>
    <w:p w:rsidR="006B5044" w:rsidRPr="006B5044" w:rsidRDefault="006B5044" w:rsidP="006B5044">
      <w:pPr>
        <w:rPr>
          <w:sz w:val="24"/>
          <w:szCs w:val="24"/>
        </w:rPr>
      </w:pPr>
    </w:p>
    <w:p w:rsidR="006B5044" w:rsidRPr="006B5044" w:rsidRDefault="006B5044" w:rsidP="006B5044">
      <w:pPr>
        <w:rPr>
          <w:b/>
          <w:sz w:val="24"/>
          <w:szCs w:val="24"/>
        </w:rPr>
      </w:pPr>
      <w:r w:rsidRPr="006B5044">
        <w:rPr>
          <w:b/>
          <w:sz w:val="24"/>
          <w:szCs w:val="24"/>
        </w:rPr>
        <w:t>KONTAKTNÍ ÚDAJE:</w:t>
      </w:r>
    </w:p>
    <w:p w:rsidR="006B5044" w:rsidRDefault="006B5044" w:rsidP="006B5044">
      <w:pPr>
        <w:rPr>
          <w:sz w:val="24"/>
          <w:szCs w:val="24"/>
        </w:rPr>
      </w:pPr>
      <w:r>
        <w:rPr>
          <w:sz w:val="24"/>
          <w:szCs w:val="24"/>
        </w:rPr>
        <w:t>Ulice a č. p./č. o.</w:t>
      </w:r>
      <w:r w:rsidRPr="006B5044">
        <w:rPr>
          <w:sz w:val="24"/>
          <w:szCs w:val="24"/>
        </w:rPr>
        <w:t xml:space="preserve">: </w:t>
      </w:r>
      <w:sdt>
        <w:sdtPr>
          <w:rPr>
            <w:rStyle w:val="Styl1"/>
          </w:rPr>
          <w:id w:val="-731378200"/>
          <w:lock w:val="sdtLocked"/>
          <w:placeholder>
            <w:docPart w:val="BA71A990687E4BB9A356D2518FD3DE35"/>
          </w:placeholder>
          <w:showingPlcHdr/>
          <w:text/>
        </w:sdtPr>
        <w:sdtEndPr>
          <w:rPr>
            <w:rStyle w:val="Standardnpsmoodstavce"/>
            <w:b w:val="0"/>
            <w:sz w:val="24"/>
            <w:szCs w:val="24"/>
          </w:rPr>
        </w:sdtEndPr>
        <w:sdtContent>
          <w:r w:rsidR="005C2E0A">
            <w:rPr>
              <w:rStyle w:val="Zstupntext"/>
            </w:rPr>
            <w:t>Zde z</w:t>
          </w:r>
          <w:r>
            <w:rPr>
              <w:rStyle w:val="Zstupntext"/>
            </w:rPr>
            <w:t>adejte ulici</w:t>
          </w:r>
          <w:r w:rsidR="005C2E0A">
            <w:rPr>
              <w:rStyle w:val="Zstupntext"/>
            </w:rPr>
            <w:t>.</w:t>
          </w:r>
        </w:sdtContent>
      </w:sdt>
      <w:r>
        <w:rPr>
          <w:sz w:val="24"/>
          <w:szCs w:val="24"/>
        </w:rPr>
        <w:t xml:space="preserve"> </w:t>
      </w:r>
    </w:p>
    <w:p w:rsidR="006B5044" w:rsidRPr="006B5044" w:rsidRDefault="006B5044" w:rsidP="006B5044">
      <w:pPr>
        <w:rPr>
          <w:sz w:val="24"/>
          <w:szCs w:val="24"/>
        </w:rPr>
      </w:pPr>
      <w:r>
        <w:rPr>
          <w:sz w:val="24"/>
          <w:szCs w:val="24"/>
        </w:rPr>
        <w:t xml:space="preserve">Město: </w:t>
      </w:r>
      <w:sdt>
        <w:sdtPr>
          <w:rPr>
            <w:rStyle w:val="Styl2"/>
          </w:rPr>
          <w:id w:val="-891190713"/>
          <w:lock w:val="sdtLocked"/>
          <w:placeholder>
            <w:docPart w:val="30EED0B24FB1487596EFC850A234CCD9"/>
          </w:placeholder>
          <w:showingPlcHdr/>
          <w:text/>
        </w:sdtPr>
        <w:sdtEndPr>
          <w:rPr>
            <w:rStyle w:val="Standardnpsmoodstavce"/>
            <w:b w:val="0"/>
            <w:sz w:val="24"/>
            <w:szCs w:val="24"/>
          </w:rPr>
        </w:sdtEndPr>
        <w:sdtContent>
          <w:r w:rsidRPr="00240DF4">
            <w:rPr>
              <w:rStyle w:val="Zstupntext"/>
            </w:rPr>
            <w:t>Klikněte nebo klepněte sem a zadejte text.</w:t>
          </w:r>
        </w:sdtContent>
      </w:sdt>
      <w:r>
        <w:rPr>
          <w:sz w:val="24"/>
          <w:szCs w:val="24"/>
        </w:rPr>
        <w:t xml:space="preserve">       PSČ: </w:t>
      </w:r>
      <w:sdt>
        <w:sdtPr>
          <w:rPr>
            <w:rStyle w:val="Styl3"/>
          </w:rPr>
          <w:id w:val="877359829"/>
          <w:lock w:val="sdtLocked"/>
          <w:placeholder>
            <w:docPart w:val="B6A58EE92CF04A1B93AC159B7F776D85"/>
          </w:placeholder>
          <w:showingPlcHdr/>
          <w:text/>
        </w:sdtPr>
        <w:sdtEndPr>
          <w:rPr>
            <w:rStyle w:val="Standardnpsmoodstavce"/>
            <w:b w:val="0"/>
            <w:sz w:val="24"/>
            <w:szCs w:val="24"/>
          </w:rPr>
        </w:sdtEndPr>
        <w:sdtContent>
          <w:r>
            <w:rPr>
              <w:rStyle w:val="Zstupntext"/>
            </w:rPr>
            <w:t>Z</w:t>
          </w:r>
          <w:r w:rsidR="005C2E0A">
            <w:rPr>
              <w:rStyle w:val="Zstupntext"/>
            </w:rPr>
            <w:t>de z</w:t>
          </w:r>
          <w:r>
            <w:rPr>
              <w:rStyle w:val="Zstupntext"/>
            </w:rPr>
            <w:t>adejte PSČ</w:t>
          </w:r>
        </w:sdtContent>
      </w:sdt>
    </w:p>
    <w:p w:rsidR="006B5044" w:rsidRPr="006B5044" w:rsidRDefault="006B5044" w:rsidP="006B5044">
      <w:pPr>
        <w:rPr>
          <w:sz w:val="24"/>
          <w:szCs w:val="24"/>
        </w:rPr>
      </w:pPr>
      <w:r w:rsidRPr="006B5044">
        <w:rPr>
          <w:sz w:val="24"/>
          <w:szCs w:val="24"/>
        </w:rPr>
        <w:t>Číslo účtu, ze kter</w:t>
      </w:r>
      <w:r w:rsidR="00C93742">
        <w:rPr>
          <w:sz w:val="24"/>
          <w:szCs w:val="24"/>
        </w:rPr>
        <w:t xml:space="preserve">ého budou prováděny platby: </w:t>
      </w:r>
      <w:sdt>
        <w:sdtPr>
          <w:rPr>
            <w:rStyle w:val="Styl4"/>
          </w:rPr>
          <w:id w:val="338277448"/>
          <w:lock w:val="sdtLocked"/>
          <w:placeholder>
            <w:docPart w:val="F1AAA82094E048ADAA2D6D46A9180512"/>
          </w:placeholder>
          <w:showingPlcHdr/>
          <w:text/>
        </w:sdtPr>
        <w:sdtEndPr>
          <w:rPr>
            <w:rStyle w:val="Standardnpsmoodstavce"/>
            <w:b w:val="0"/>
            <w:sz w:val="24"/>
            <w:szCs w:val="24"/>
          </w:rPr>
        </w:sdtEndPr>
        <w:sdtContent>
          <w:r w:rsidR="00C93742">
            <w:rPr>
              <w:rStyle w:val="Zstupntext"/>
            </w:rPr>
            <w:t>Zadejte bankovní účet</w:t>
          </w:r>
        </w:sdtContent>
      </w:sdt>
    </w:p>
    <w:p w:rsidR="006B5044" w:rsidRPr="006B5044" w:rsidRDefault="006B5044" w:rsidP="006B5044">
      <w:pPr>
        <w:rPr>
          <w:sz w:val="24"/>
          <w:szCs w:val="24"/>
        </w:rPr>
      </w:pPr>
      <w:r w:rsidRPr="006B5044">
        <w:rPr>
          <w:sz w:val="24"/>
          <w:szCs w:val="24"/>
        </w:rPr>
        <w:t xml:space="preserve">Majitel </w:t>
      </w:r>
      <w:r w:rsidR="00C93742">
        <w:rPr>
          <w:sz w:val="24"/>
          <w:szCs w:val="24"/>
        </w:rPr>
        <w:t>bankovního účtu</w:t>
      </w:r>
      <w:r w:rsidRPr="006B5044">
        <w:rPr>
          <w:sz w:val="24"/>
          <w:szCs w:val="24"/>
        </w:rPr>
        <w:t>:</w:t>
      </w:r>
      <w:r w:rsidR="00C93742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36358637"/>
          <w:placeholder>
            <w:docPart w:val="7564397DCA734CD8B015DCD0EE53DAD9"/>
          </w:placeholder>
          <w:showingPlcHdr/>
          <w:text/>
        </w:sdtPr>
        <w:sdtEndPr/>
        <w:sdtContent>
          <w:r w:rsidR="00C93742">
            <w:rPr>
              <w:rStyle w:val="Zstupntext"/>
            </w:rPr>
            <w:t>Zde zadejte majitele bankovního účtu</w:t>
          </w:r>
        </w:sdtContent>
      </w:sdt>
    </w:p>
    <w:p w:rsidR="006B5044" w:rsidRPr="006B5044" w:rsidRDefault="006B5044" w:rsidP="006B5044">
      <w:pPr>
        <w:rPr>
          <w:sz w:val="24"/>
          <w:szCs w:val="24"/>
        </w:rPr>
      </w:pPr>
      <w:r w:rsidRPr="006B5044">
        <w:rPr>
          <w:sz w:val="24"/>
          <w:szCs w:val="24"/>
        </w:rPr>
        <w:t>Telefon zákonného zástupce:</w:t>
      </w:r>
      <w:r w:rsidR="00C93742">
        <w:rPr>
          <w:sz w:val="24"/>
          <w:szCs w:val="24"/>
        </w:rPr>
        <w:t xml:space="preserve"> </w:t>
      </w:r>
      <w:sdt>
        <w:sdtPr>
          <w:rPr>
            <w:rStyle w:val="Styl5"/>
          </w:rPr>
          <w:id w:val="-1032732900"/>
          <w:lock w:val="sdtLocked"/>
          <w:placeholder>
            <w:docPart w:val="9CB7EFF2D7D0448288F532BC188CA9B4"/>
          </w:placeholder>
          <w:showingPlcHdr/>
          <w:text/>
        </w:sdtPr>
        <w:sdtEndPr>
          <w:rPr>
            <w:rStyle w:val="Standardnpsmoodstavce"/>
            <w:b w:val="0"/>
            <w:sz w:val="24"/>
            <w:szCs w:val="24"/>
          </w:rPr>
        </w:sdtEndPr>
        <w:sdtContent>
          <w:r w:rsidR="00C93742">
            <w:rPr>
              <w:rStyle w:val="Zstupntext"/>
            </w:rPr>
            <w:t>Zde zadejte telefonní kontakt na zákonného zástupce</w:t>
          </w:r>
        </w:sdtContent>
      </w:sdt>
    </w:p>
    <w:p w:rsidR="006B5044" w:rsidRPr="006B5044" w:rsidRDefault="006B5044" w:rsidP="006B5044">
      <w:pPr>
        <w:rPr>
          <w:sz w:val="24"/>
          <w:szCs w:val="24"/>
        </w:rPr>
      </w:pPr>
      <w:r w:rsidRPr="006B5044">
        <w:rPr>
          <w:sz w:val="24"/>
          <w:szCs w:val="24"/>
        </w:rPr>
        <w:t>E-mailová adresa</w:t>
      </w:r>
      <w:r w:rsidR="00C93742">
        <w:rPr>
          <w:sz w:val="24"/>
          <w:szCs w:val="24"/>
        </w:rPr>
        <w:t xml:space="preserve"> zákonného zástupce</w:t>
      </w:r>
      <w:r w:rsidRPr="006B5044">
        <w:rPr>
          <w:sz w:val="24"/>
          <w:szCs w:val="24"/>
        </w:rPr>
        <w:t>:</w:t>
      </w:r>
      <w:r w:rsidR="00C93742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387231117"/>
          <w:placeholder>
            <w:docPart w:val="006D8CC58E124E0481847B6035BB3ED8"/>
          </w:placeholder>
          <w:showingPlcHdr/>
        </w:sdtPr>
        <w:sdtEndPr/>
        <w:sdtContent>
          <w:r w:rsidR="00C93742" w:rsidRPr="00240DF4">
            <w:rPr>
              <w:rStyle w:val="Zstupntext"/>
            </w:rPr>
            <w:t>Klikněte nebo klepněte sem a zadejte text.</w:t>
          </w:r>
        </w:sdtContent>
      </w:sdt>
    </w:p>
    <w:p w:rsidR="006B5044" w:rsidRPr="006B5044" w:rsidRDefault="006B5044" w:rsidP="006B5044">
      <w:pPr>
        <w:rPr>
          <w:sz w:val="24"/>
          <w:szCs w:val="24"/>
        </w:rPr>
      </w:pPr>
    </w:p>
    <w:p w:rsidR="006B5044" w:rsidRPr="006B5044" w:rsidRDefault="006B5044" w:rsidP="006B5044">
      <w:pPr>
        <w:rPr>
          <w:sz w:val="24"/>
          <w:szCs w:val="24"/>
        </w:rPr>
      </w:pPr>
    </w:p>
    <w:p w:rsidR="006B5044" w:rsidRPr="006B5044" w:rsidRDefault="006B5044" w:rsidP="006B5044">
      <w:pPr>
        <w:rPr>
          <w:sz w:val="24"/>
          <w:szCs w:val="24"/>
        </w:rPr>
      </w:pPr>
    </w:p>
    <w:p w:rsidR="006B5044" w:rsidRPr="006B5044" w:rsidRDefault="006B5044" w:rsidP="006B5044">
      <w:pPr>
        <w:rPr>
          <w:sz w:val="24"/>
          <w:szCs w:val="24"/>
        </w:rPr>
      </w:pPr>
      <w:r w:rsidRPr="006B5044">
        <w:rPr>
          <w:sz w:val="24"/>
          <w:szCs w:val="24"/>
        </w:rPr>
        <w:t>Datum:</w:t>
      </w:r>
      <w:r w:rsidR="00C12C0D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199590107"/>
          <w:lock w:val="sdtLocked"/>
          <w:placeholder>
            <w:docPart w:val="42896F74FE4D4672A973BE5E691B92A3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645547" w:rsidRPr="001E7ACC">
            <w:rPr>
              <w:rStyle w:val="Zstupntext"/>
            </w:rPr>
            <w:t>Klikněte nebo klepněte sem a zadejte datum.</w:t>
          </w:r>
        </w:sdtContent>
      </w:sdt>
    </w:p>
    <w:p w:rsidR="006B5044" w:rsidRPr="006B5044" w:rsidRDefault="006B5044" w:rsidP="006B5044">
      <w:pPr>
        <w:rPr>
          <w:sz w:val="24"/>
          <w:szCs w:val="24"/>
        </w:rPr>
      </w:pPr>
    </w:p>
    <w:p w:rsidR="00A772A5" w:rsidRPr="00A772A5" w:rsidRDefault="006B5044" w:rsidP="006B5044">
      <w:pPr>
        <w:rPr>
          <w:sz w:val="24"/>
          <w:szCs w:val="24"/>
        </w:rPr>
      </w:pPr>
      <w:r w:rsidRPr="006B5044">
        <w:rPr>
          <w:sz w:val="24"/>
          <w:szCs w:val="24"/>
        </w:rPr>
        <w:t xml:space="preserve">Podpis </w:t>
      </w:r>
      <w:r w:rsidR="00645547">
        <w:rPr>
          <w:sz w:val="24"/>
          <w:szCs w:val="24"/>
        </w:rPr>
        <w:t>zákonného zástupce</w:t>
      </w:r>
      <w:r w:rsidRPr="006B5044">
        <w:rPr>
          <w:sz w:val="24"/>
          <w:szCs w:val="24"/>
        </w:rPr>
        <w:t>:</w:t>
      </w:r>
    </w:p>
    <w:sectPr w:rsidR="00A772A5" w:rsidRPr="00A772A5" w:rsidSect="00645547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1135" w:right="1417" w:bottom="1701" w:left="1417" w:header="708" w:footer="2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EBB" w:rsidRDefault="00124EBB" w:rsidP="00BD5BA5">
      <w:r>
        <w:separator/>
      </w:r>
    </w:p>
  </w:endnote>
  <w:endnote w:type="continuationSeparator" w:id="0">
    <w:p w:rsidR="00124EBB" w:rsidRDefault="00124EBB" w:rsidP="00BD5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547" w:rsidRDefault="00645547">
    <w:pPr>
      <w:pStyle w:val="Zpat"/>
    </w:pPr>
    <w:r>
      <w:tab/>
    </w:r>
    <w:r>
      <w:tab/>
      <w:t>Vedoucí školní jídelny: Vendula Petrová</w:t>
    </w:r>
  </w:p>
  <w:p w:rsidR="00645547" w:rsidRDefault="00645547">
    <w:pPr>
      <w:pStyle w:val="Zpat"/>
    </w:pPr>
    <w:r>
      <w:tab/>
    </w:r>
    <w:r>
      <w:tab/>
    </w:r>
    <w:r>
      <w:sym w:font="Wingdings" w:char="F028"/>
    </w:r>
    <w:r>
      <w:t xml:space="preserve"> +420 325 511 099</w:t>
    </w:r>
  </w:p>
  <w:p w:rsidR="00645547" w:rsidRDefault="00645547">
    <w:pPr>
      <w:pStyle w:val="Zpat"/>
    </w:pPr>
    <w:r>
      <w:tab/>
    </w:r>
    <w:r>
      <w:tab/>
    </w:r>
    <w:r>
      <w:sym w:font="Wingdings" w:char="F02A"/>
    </w:r>
    <w:r>
      <w:t xml:space="preserve"> </w:t>
    </w:r>
    <w:hyperlink r:id="rId1" w:history="1">
      <w:r w:rsidRPr="001E7ACC">
        <w:rPr>
          <w:rStyle w:val="Hypertextovodkaz"/>
        </w:rPr>
        <w:t>vendula.petrova@zstyrsova.cz</w:t>
      </w:r>
    </w:hyperlink>
  </w:p>
  <w:p w:rsidR="00645547" w:rsidRDefault="00645547">
    <w:pPr>
      <w:pStyle w:val="Zpat"/>
    </w:pPr>
    <w:r>
      <w:tab/>
    </w:r>
    <w:r>
      <w:tab/>
    </w:r>
    <w:r>
      <w:sym w:font="Webdings" w:char="F022"/>
    </w:r>
    <w:r>
      <w:t xml:space="preserve"> </w:t>
    </w:r>
    <w:hyperlink r:id="rId2" w:history="1">
      <w:r w:rsidRPr="001E7ACC">
        <w:rPr>
          <w:rStyle w:val="Hypertextovodkaz"/>
          <w:rFonts w:cstheme="minorHAnsi"/>
        </w:rPr>
        <w:t>http://www.zstyrsova.cz/jidelna</w:t>
      </w:r>
    </w:hyperlink>
    <w:r>
      <w:rPr>
        <w:rFonts w:ascii="Arial Narrow" w:hAnsi="Arial Narrow" w:cs="Arial"/>
        <w:color w:val="FF0000"/>
        <w:u w:val="single"/>
      </w:rPr>
      <w:t xml:space="preserve"> </w:t>
    </w:r>
  </w:p>
  <w:p w:rsidR="00645547" w:rsidRDefault="00645547">
    <w:pPr>
      <w:pStyle w:val="Zpat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EBB" w:rsidRDefault="00124EBB" w:rsidP="00BD5BA5">
      <w:r>
        <w:separator/>
      </w:r>
    </w:p>
  </w:footnote>
  <w:footnote w:type="continuationSeparator" w:id="0">
    <w:p w:rsidR="00124EBB" w:rsidRDefault="00124EBB" w:rsidP="00BD5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A5" w:rsidRDefault="009658F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53641" o:spid="_x0000_s2059" type="#_x0000_t75" style="position:absolute;margin-left:0;margin-top:0;width:596pt;height:842pt;z-index:-251657216;mso-position-horizontal:center;mso-position-horizontal-relative:margin;mso-position-vertical:center;mso-position-vertical-relative:margin" o:allowincell="f">
          <v:imagedata r:id="rId1" o:title="ZsTyrsova_List_v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A5" w:rsidRDefault="009658F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53642" o:spid="_x0000_s2060" type="#_x0000_t75" style="position:absolute;margin-left:-68.65pt;margin-top:149.3pt;width:596pt;height:621pt;z-index:-251656192;mso-position-horizontal-relative:margin;mso-position-vertical-relative:margin" o:allowincell="f">
          <v:imagedata r:id="rId1" o:title="ZsTyrsova_List_v01-01" croptop="1720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A5" w:rsidRDefault="009658F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53640" o:spid="_x0000_s2058" type="#_x0000_t75" style="position:absolute;margin-left:-58.85pt;margin-top:-47.2pt;width:241.05pt;height:810.4pt;z-index:-251658240;mso-position-horizontal-relative:margin;mso-position-vertical-relative:margin" o:allowincell="f">
          <v:imagedata r:id="rId1" o:title="ZsTyrsova_List_v01-01" croptop="2460f" cropleft="3519f" cropright="3551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B00"/>
    <w:multiLevelType w:val="multilevel"/>
    <w:tmpl w:val="D58E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81C23"/>
    <w:multiLevelType w:val="multilevel"/>
    <w:tmpl w:val="62BE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FF4274"/>
    <w:multiLevelType w:val="multilevel"/>
    <w:tmpl w:val="3CD87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8C5D40"/>
    <w:multiLevelType w:val="multilevel"/>
    <w:tmpl w:val="6A3E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C22BA"/>
    <w:multiLevelType w:val="hybridMultilevel"/>
    <w:tmpl w:val="D5468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57085"/>
    <w:multiLevelType w:val="multilevel"/>
    <w:tmpl w:val="E4FC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3A2EE5"/>
    <w:multiLevelType w:val="hybridMultilevel"/>
    <w:tmpl w:val="A6547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41337"/>
    <w:multiLevelType w:val="multilevel"/>
    <w:tmpl w:val="CD50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622C7E"/>
    <w:multiLevelType w:val="multilevel"/>
    <w:tmpl w:val="123E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943097"/>
    <w:multiLevelType w:val="multilevel"/>
    <w:tmpl w:val="8EF8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F967D4"/>
    <w:multiLevelType w:val="multilevel"/>
    <w:tmpl w:val="FF9C9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7"/>
  </w:num>
  <w:num w:numId="7">
    <w:abstractNumId w:val="5"/>
  </w:num>
  <w:num w:numId="8">
    <w:abstractNumId w:val="1"/>
  </w:num>
  <w:num w:numId="9">
    <w:abstractNumId w:val="8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8D6"/>
    <w:rsid w:val="000E1938"/>
    <w:rsid w:val="00124DCD"/>
    <w:rsid w:val="00124EBB"/>
    <w:rsid w:val="00125763"/>
    <w:rsid w:val="00214290"/>
    <w:rsid w:val="002874C5"/>
    <w:rsid w:val="002B52D3"/>
    <w:rsid w:val="00404221"/>
    <w:rsid w:val="00436A2D"/>
    <w:rsid w:val="00467FA6"/>
    <w:rsid w:val="004E630E"/>
    <w:rsid w:val="00523031"/>
    <w:rsid w:val="00523EAE"/>
    <w:rsid w:val="005727AF"/>
    <w:rsid w:val="00594E04"/>
    <w:rsid w:val="005B165F"/>
    <w:rsid w:val="005B1759"/>
    <w:rsid w:val="005C28BE"/>
    <w:rsid w:val="005C2E0A"/>
    <w:rsid w:val="005D5826"/>
    <w:rsid w:val="005F22F5"/>
    <w:rsid w:val="00626542"/>
    <w:rsid w:val="0064122D"/>
    <w:rsid w:val="00645547"/>
    <w:rsid w:val="006B5044"/>
    <w:rsid w:val="0071342C"/>
    <w:rsid w:val="00776FDB"/>
    <w:rsid w:val="0079340F"/>
    <w:rsid w:val="007C43EB"/>
    <w:rsid w:val="007C52AE"/>
    <w:rsid w:val="00830FF8"/>
    <w:rsid w:val="00873C96"/>
    <w:rsid w:val="008A0705"/>
    <w:rsid w:val="009508D6"/>
    <w:rsid w:val="009658FB"/>
    <w:rsid w:val="00983C55"/>
    <w:rsid w:val="00A074AB"/>
    <w:rsid w:val="00A772A5"/>
    <w:rsid w:val="00AA285E"/>
    <w:rsid w:val="00B11569"/>
    <w:rsid w:val="00BD5BA5"/>
    <w:rsid w:val="00C12C0D"/>
    <w:rsid w:val="00C14BDE"/>
    <w:rsid w:val="00C93742"/>
    <w:rsid w:val="00CD229F"/>
    <w:rsid w:val="00CF2580"/>
    <w:rsid w:val="00DB1460"/>
    <w:rsid w:val="00DC2952"/>
    <w:rsid w:val="00E0105E"/>
    <w:rsid w:val="00E934BA"/>
    <w:rsid w:val="00ED7352"/>
    <w:rsid w:val="00F41154"/>
    <w:rsid w:val="00F57049"/>
    <w:rsid w:val="00F8316C"/>
    <w:rsid w:val="00FD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DC8FC18F-5CCB-4C9E-84F1-F7CC19BE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31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5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5BA5"/>
  </w:style>
  <w:style w:type="paragraph" w:styleId="Zpat">
    <w:name w:val="footer"/>
    <w:basedOn w:val="Normln"/>
    <w:link w:val="ZpatChar"/>
    <w:uiPriority w:val="99"/>
    <w:unhideWhenUsed/>
    <w:rsid w:val="00BD5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5BA5"/>
  </w:style>
  <w:style w:type="paragraph" w:styleId="Textbubliny">
    <w:name w:val="Balloon Text"/>
    <w:basedOn w:val="Normln"/>
    <w:link w:val="TextbublinyChar"/>
    <w:uiPriority w:val="99"/>
    <w:semiHidden/>
    <w:unhideWhenUsed/>
    <w:rsid w:val="005F22F5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2F5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Default">
    <w:name w:val="Default"/>
    <w:rsid w:val="005727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8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0422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125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25763"/>
    <w:rPr>
      <w:color w:val="0000FF"/>
      <w:u w:val="single"/>
    </w:rPr>
  </w:style>
  <w:style w:type="character" w:styleId="Zstupntext">
    <w:name w:val="Placeholder Text"/>
    <w:basedOn w:val="Standardnpsmoodstavce"/>
    <w:uiPriority w:val="99"/>
    <w:semiHidden/>
    <w:rsid w:val="006B5044"/>
    <w:rPr>
      <w:color w:val="808080"/>
    </w:rPr>
  </w:style>
  <w:style w:type="character" w:customStyle="1" w:styleId="Styl1">
    <w:name w:val="Styl1"/>
    <w:basedOn w:val="Standardnpsmoodstavce"/>
    <w:uiPriority w:val="1"/>
    <w:rsid w:val="00C93742"/>
    <w:rPr>
      <w:b/>
    </w:rPr>
  </w:style>
  <w:style w:type="character" w:customStyle="1" w:styleId="Styl2">
    <w:name w:val="Styl2"/>
    <w:basedOn w:val="Standardnpsmoodstavce"/>
    <w:uiPriority w:val="1"/>
    <w:rsid w:val="00C93742"/>
    <w:rPr>
      <w:b/>
    </w:rPr>
  </w:style>
  <w:style w:type="character" w:customStyle="1" w:styleId="Styl3">
    <w:name w:val="Styl3"/>
    <w:basedOn w:val="Standardnpsmoodstavce"/>
    <w:uiPriority w:val="1"/>
    <w:rsid w:val="00C93742"/>
    <w:rPr>
      <w:b/>
    </w:rPr>
  </w:style>
  <w:style w:type="character" w:customStyle="1" w:styleId="Styl4">
    <w:name w:val="Styl4"/>
    <w:basedOn w:val="Standardnpsmoodstavce"/>
    <w:uiPriority w:val="1"/>
    <w:rsid w:val="00C93742"/>
    <w:rPr>
      <w:b/>
    </w:rPr>
  </w:style>
  <w:style w:type="character" w:customStyle="1" w:styleId="Styl5">
    <w:name w:val="Styl5"/>
    <w:basedOn w:val="Standardnpsmoodstavce"/>
    <w:uiPriority w:val="1"/>
    <w:rsid w:val="00C93742"/>
    <w:rPr>
      <w:b/>
    </w:rPr>
  </w:style>
  <w:style w:type="character" w:styleId="Sledovanodkaz">
    <w:name w:val="FollowedHyperlink"/>
    <w:basedOn w:val="Standardnpsmoodstavce"/>
    <w:uiPriority w:val="99"/>
    <w:semiHidden/>
    <w:unhideWhenUsed/>
    <w:rsid w:val="006455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styrsova.cz/jidelna" TargetMode="External"/><Relationship Id="rId1" Type="http://schemas.openxmlformats.org/officeDocument/2006/relationships/hyperlink" Target="mailto:vendula.petrova@zstyrsov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lek.ZSTYRSOVA\Desktop\Hlavi&#269;kov&#253;%20pap&#237;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D8FD950FFF440AA6EF6C73721E68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F11B29-4520-42A4-B0C5-1C339442B884}"/>
      </w:docPartPr>
      <w:docPartBody>
        <w:p w:rsidR="00007D8A" w:rsidRDefault="00007D8A" w:rsidP="00007D8A">
          <w:pPr>
            <w:pStyle w:val="E9D8FD950FFF440AA6EF6C73721E68C52"/>
          </w:pPr>
          <w:r>
            <w:rPr>
              <w:rStyle w:val="Zstupntext"/>
            </w:rPr>
            <w:t>Zde zadejte celé jméno strávníka</w:t>
          </w:r>
        </w:p>
      </w:docPartBody>
    </w:docPart>
    <w:docPart>
      <w:docPartPr>
        <w:name w:val="1F7996500A1F409D8C1C953DA2FE98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16B4ED5-203B-4C66-90C6-BDE9946DB177}"/>
      </w:docPartPr>
      <w:docPartBody>
        <w:p w:rsidR="00007D8A" w:rsidRDefault="00007D8A" w:rsidP="00007D8A">
          <w:pPr>
            <w:pStyle w:val="1F7996500A1F409D8C1C953DA2FE98A32"/>
          </w:pPr>
          <w:r>
            <w:rPr>
              <w:rStyle w:val="Zstupntext"/>
            </w:rPr>
            <w:t>Zadejte datum narození strávníka</w:t>
          </w:r>
        </w:p>
      </w:docPartBody>
    </w:docPart>
    <w:docPart>
      <w:docPartPr>
        <w:name w:val="7AD59272A996401599DE02A4CEFAFD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719DB8-AD0F-4A51-8370-465D0E6F7958}"/>
      </w:docPartPr>
      <w:docPartBody>
        <w:p w:rsidR="00007D8A" w:rsidRDefault="00007D8A" w:rsidP="00007D8A">
          <w:pPr>
            <w:pStyle w:val="7AD59272A996401599DE02A4CEFAFD032"/>
          </w:pPr>
          <w:r>
            <w:rPr>
              <w:rStyle w:val="Zstupntext"/>
            </w:rPr>
            <w:t>Zde zadejte třídu strávníka</w:t>
          </w:r>
        </w:p>
      </w:docPartBody>
    </w:docPart>
    <w:docPart>
      <w:docPartPr>
        <w:name w:val="BA71A990687E4BB9A356D2518FD3DE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428AF4-DCEF-4E98-8B91-3BA90A5CFFC7}"/>
      </w:docPartPr>
      <w:docPartBody>
        <w:p w:rsidR="00007D8A" w:rsidRDefault="00007D8A" w:rsidP="00007D8A">
          <w:pPr>
            <w:pStyle w:val="BA71A990687E4BB9A356D2518FD3DE352"/>
          </w:pPr>
          <w:r>
            <w:rPr>
              <w:rStyle w:val="Zstupntext"/>
            </w:rPr>
            <w:t>Zde zadejte ulici.</w:t>
          </w:r>
        </w:p>
      </w:docPartBody>
    </w:docPart>
    <w:docPart>
      <w:docPartPr>
        <w:name w:val="30EED0B24FB1487596EFC850A234CC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739E819-7449-44B3-A892-DB713FD6D966}"/>
      </w:docPartPr>
      <w:docPartBody>
        <w:p w:rsidR="00007D8A" w:rsidRDefault="00007D8A" w:rsidP="00007D8A">
          <w:pPr>
            <w:pStyle w:val="30EED0B24FB1487596EFC850A234CCD92"/>
          </w:pPr>
          <w:r w:rsidRPr="00240DF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6A58EE92CF04A1B93AC159B7F776D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C353955-C979-430D-812A-E86CD03F7D46}"/>
      </w:docPartPr>
      <w:docPartBody>
        <w:p w:rsidR="00007D8A" w:rsidRDefault="00007D8A" w:rsidP="00007D8A">
          <w:pPr>
            <w:pStyle w:val="B6A58EE92CF04A1B93AC159B7F776D852"/>
          </w:pPr>
          <w:r>
            <w:rPr>
              <w:rStyle w:val="Zstupntext"/>
            </w:rPr>
            <w:t>Zde zadejte PSČ</w:t>
          </w:r>
        </w:p>
      </w:docPartBody>
    </w:docPart>
    <w:docPart>
      <w:docPartPr>
        <w:name w:val="F1AAA82094E048ADAA2D6D46A91805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4D07EF-17E4-4A10-80E1-DD65E683585F}"/>
      </w:docPartPr>
      <w:docPartBody>
        <w:p w:rsidR="00D128CF" w:rsidRDefault="00007D8A" w:rsidP="00007D8A">
          <w:pPr>
            <w:pStyle w:val="F1AAA82094E048ADAA2D6D46A91805121"/>
          </w:pPr>
          <w:r>
            <w:rPr>
              <w:rStyle w:val="Zstupntext"/>
            </w:rPr>
            <w:t>Zadejte bankovní účet</w:t>
          </w:r>
        </w:p>
      </w:docPartBody>
    </w:docPart>
    <w:docPart>
      <w:docPartPr>
        <w:name w:val="7564397DCA734CD8B015DCD0EE53DA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F5A49D-4DEE-4926-BCE3-8A97F02767CB}"/>
      </w:docPartPr>
      <w:docPartBody>
        <w:p w:rsidR="00D128CF" w:rsidRDefault="00007D8A" w:rsidP="00007D8A">
          <w:pPr>
            <w:pStyle w:val="7564397DCA734CD8B015DCD0EE53DAD91"/>
          </w:pPr>
          <w:r>
            <w:rPr>
              <w:rStyle w:val="Zstupntext"/>
            </w:rPr>
            <w:t>Zde zadejte majitele bankovního účtu</w:t>
          </w:r>
        </w:p>
      </w:docPartBody>
    </w:docPart>
    <w:docPart>
      <w:docPartPr>
        <w:name w:val="9CB7EFF2D7D0448288F532BC188CA9B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57DC4BC-AD67-4F49-BD2E-78A65FF2B846}"/>
      </w:docPartPr>
      <w:docPartBody>
        <w:p w:rsidR="00D128CF" w:rsidRDefault="00007D8A" w:rsidP="00007D8A">
          <w:pPr>
            <w:pStyle w:val="9CB7EFF2D7D0448288F532BC188CA9B41"/>
          </w:pPr>
          <w:r>
            <w:rPr>
              <w:rStyle w:val="Zstupntext"/>
            </w:rPr>
            <w:t>Zde zadejte telefonní kontakt na zákonného zástupce</w:t>
          </w:r>
        </w:p>
      </w:docPartBody>
    </w:docPart>
    <w:docPart>
      <w:docPartPr>
        <w:name w:val="006D8CC58E124E0481847B6035BB3E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5AF8F1-61AF-4B4B-AC60-457B5522FB24}"/>
      </w:docPartPr>
      <w:docPartBody>
        <w:p w:rsidR="00D128CF" w:rsidRDefault="00007D8A" w:rsidP="00007D8A">
          <w:pPr>
            <w:pStyle w:val="006D8CC58E124E0481847B6035BB3ED81"/>
          </w:pPr>
          <w:r w:rsidRPr="00240DF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2896F74FE4D4672A973BE5E691B92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1DA2EB-32A6-4446-838D-1EF12F2D10CA}"/>
      </w:docPartPr>
      <w:docPartBody>
        <w:p w:rsidR="00D128CF" w:rsidRDefault="00007D8A" w:rsidP="00007D8A">
          <w:pPr>
            <w:pStyle w:val="42896F74FE4D4672A973BE5E691B92A3"/>
          </w:pPr>
          <w:r w:rsidRPr="001E7ACC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09C"/>
    <w:rsid w:val="00007D8A"/>
    <w:rsid w:val="00931C75"/>
    <w:rsid w:val="00AF6FFA"/>
    <w:rsid w:val="00D128CF"/>
    <w:rsid w:val="00D9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07D8A"/>
    <w:rPr>
      <w:color w:val="808080"/>
    </w:rPr>
  </w:style>
  <w:style w:type="paragraph" w:customStyle="1" w:styleId="E9D8FD950FFF440AA6EF6C73721E68C5">
    <w:name w:val="E9D8FD950FFF440AA6EF6C73721E68C5"/>
    <w:rsid w:val="00D9309C"/>
    <w:rPr>
      <w:rFonts w:eastAsiaTheme="minorHAnsi"/>
      <w:lang w:eastAsia="en-US"/>
    </w:rPr>
  </w:style>
  <w:style w:type="paragraph" w:customStyle="1" w:styleId="1F7996500A1F409D8C1C953DA2FE98A3">
    <w:name w:val="1F7996500A1F409D8C1C953DA2FE98A3"/>
    <w:rsid w:val="00D9309C"/>
    <w:rPr>
      <w:rFonts w:eastAsiaTheme="minorHAnsi"/>
      <w:lang w:eastAsia="en-US"/>
    </w:rPr>
  </w:style>
  <w:style w:type="paragraph" w:customStyle="1" w:styleId="7AD59272A996401599DE02A4CEFAFD03">
    <w:name w:val="7AD59272A996401599DE02A4CEFAFD03"/>
    <w:rsid w:val="00D9309C"/>
    <w:rPr>
      <w:rFonts w:eastAsiaTheme="minorHAnsi"/>
      <w:lang w:eastAsia="en-US"/>
    </w:rPr>
  </w:style>
  <w:style w:type="paragraph" w:customStyle="1" w:styleId="BA71A990687E4BB9A356D2518FD3DE35">
    <w:name w:val="BA71A990687E4BB9A356D2518FD3DE35"/>
    <w:rsid w:val="00D9309C"/>
    <w:rPr>
      <w:rFonts w:eastAsiaTheme="minorHAnsi"/>
      <w:lang w:eastAsia="en-US"/>
    </w:rPr>
  </w:style>
  <w:style w:type="paragraph" w:customStyle="1" w:styleId="30EED0B24FB1487596EFC850A234CCD9">
    <w:name w:val="30EED0B24FB1487596EFC850A234CCD9"/>
    <w:rsid w:val="00D9309C"/>
    <w:rPr>
      <w:rFonts w:eastAsiaTheme="minorHAnsi"/>
      <w:lang w:eastAsia="en-US"/>
    </w:rPr>
  </w:style>
  <w:style w:type="paragraph" w:customStyle="1" w:styleId="B6A58EE92CF04A1B93AC159B7F776D85">
    <w:name w:val="B6A58EE92CF04A1B93AC159B7F776D85"/>
    <w:rsid w:val="00D9309C"/>
    <w:rPr>
      <w:rFonts w:eastAsiaTheme="minorHAnsi"/>
      <w:lang w:eastAsia="en-US"/>
    </w:rPr>
  </w:style>
  <w:style w:type="paragraph" w:customStyle="1" w:styleId="E9D8FD950FFF440AA6EF6C73721E68C51">
    <w:name w:val="E9D8FD950FFF440AA6EF6C73721E68C51"/>
    <w:rsid w:val="00007D8A"/>
    <w:rPr>
      <w:rFonts w:eastAsiaTheme="minorHAnsi"/>
      <w:lang w:eastAsia="en-US"/>
    </w:rPr>
  </w:style>
  <w:style w:type="paragraph" w:customStyle="1" w:styleId="1F7996500A1F409D8C1C953DA2FE98A31">
    <w:name w:val="1F7996500A1F409D8C1C953DA2FE98A31"/>
    <w:rsid w:val="00007D8A"/>
    <w:rPr>
      <w:rFonts w:eastAsiaTheme="minorHAnsi"/>
      <w:lang w:eastAsia="en-US"/>
    </w:rPr>
  </w:style>
  <w:style w:type="paragraph" w:customStyle="1" w:styleId="7AD59272A996401599DE02A4CEFAFD031">
    <w:name w:val="7AD59272A996401599DE02A4CEFAFD031"/>
    <w:rsid w:val="00007D8A"/>
    <w:rPr>
      <w:rFonts w:eastAsiaTheme="minorHAnsi"/>
      <w:lang w:eastAsia="en-US"/>
    </w:rPr>
  </w:style>
  <w:style w:type="paragraph" w:customStyle="1" w:styleId="BA71A990687E4BB9A356D2518FD3DE351">
    <w:name w:val="BA71A990687E4BB9A356D2518FD3DE351"/>
    <w:rsid w:val="00007D8A"/>
    <w:rPr>
      <w:rFonts w:eastAsiaTheme="minorHAnsi"/>
      <w:lang w:eastAsia="en-US"/>
    </w:rPr>
  </w:style>
  <w:style w:type="paragraph" w:customStyle="1" w:styleId="30EED0B24FB1487596EFC850A234CCD91">
    <w:name w:val="30EED0B24FB1487596EFC850A234CCD91"/>
    <w:rsid w:val="00007D8A"/>
    <w:rPr>
      <w:rFonts w:eastAsiaTheme="minorHAnsi"/>
      <w:lang w:eastAsia="en-US"/>
    </w:rPr>
  </w:style>
  <w:style w:type="paragraph" w:customStyle="1" w:styleId="B6A58EE92CF04A1B93AC159B7F776D851">
    <w:name w:val="B6A58EE92CF04A1B93AC159B7F776D851"/>
    <w:rsid w:val="00007D8A"/>
    <w:rPr>
      <w:rFonts w:eastAsiaTheme="minorHAnsi"/>
      <w:lang w:eastAsia="en-US"/>
    </w:rPr>
  </w:style>
  <w:style w:type="paragraph" w:customStyle="1" w:styleId="F1AAA82094E048ADAA2D6D46A9180512">
    <w:name w:val="F1AAA82094E048ADAA2D6D46A9180512"/>
    <w:rsid w:val="00007D8A"/>
    <w:rPr>
      <w:rFonts w:eastAsiaTheme="minorHAnsi"/>
      <w:lang w:eastAsia="en-US"/>
    </w:rPr>
  </w:style>
  <w:style w:type="paragraph" w:customStyle="1" w:styleId="7564397DCA734CD8B015DCD0EE53DAD9">
    <w:name w:val="7564397DCA734CD8B015DCD0EE53DAD9"/>
    <w:rsid w:val="00007D8A"/>
    <w:rPr>
      <w:rFonts w:eastAsiaTheme="minorHAnsi"/>
      <w:lang w:eastAsia="en-US"/>
    </w:rPr>
  </w:style>
  <w:style w:type="paragraph" w:customStyle="1" w:styleId="9CB7EFF2D7D0448288F532BC188CA9B4">
    <w:name w:val="9CB7EFF2D7D0448288F532BC188CA9B4"/>
    <w:rsid w:val="00007D8A"/>
    <w:rPr>
      <w:rFonts w:eastAsiaTheme="minorHAnsi"/>
      <w:lang w:eastAsia="en-US"/>
    </w:rPr>
  </w:style>
  <w:style w:type="paragraph" w:customStyle="1" w:styleId="006D8CC58E124E0481847B6035BB3ED8">
    <w:name w:val="006D8CC58E124E0481847B6035BB3ED8"/>
    <w:rsid w:val="00007D8A"/>
    <w:rPr>
      <w:rFonts w:eastAsiaTheme="minorHAnsi"/>
      <w:lang w:eastAsia="en-US"/>
    </w:rPr>
  </w:style>
  <w:style w:type="paragraph" w:customStyle="1" w:styleId="E9D8FD950FFF440AA6EF6C73721E68C52">
    <w:name w:val="E9D8FD950FFF440AA6EF6C73721E68C52"/>
    <w:rsid w:val="00007D8A"/>
    <w:rPr>
      <w:rFonts w:eastAsiaTheme="minorHAnsi"/>
      <w:lang w:eastAsia="en-US"/>
    </w:rPr>
  </w:style>
  <w:style w:type="paragraph" w:customStyle="1" w:styleId="1F7996500A1F409D8C1C953DA2FE98A32">
    <w:name w:val="1F7996500A1F409D8C1C953DA2FE98A32"/>
    <w:rsid w:val="00007D8A"/>
    <w:rPr>
      <w:rFonts w:eastAsiaTheme="minorHAnsi"/>
      <w:lang w:eastAsia="en-US"/>
    </w:rPr>
  </w:style>
  <w:style w:type="paragraph" w:customStyle="1" w:styleId="7AD59272A996401599DE02A4CEFAFD032">
    <w:name w:val="7AD59272A996401599DE02A4CEFAFD032"/>
    <w:rsid w:val="00007D8A"/>
    <w:rPr>
      <w:rFonts w:eastAsiaTheme="minorHAnsi"/>
      <w:lang w:eastAsia="en-US"/>
    </w:rPr>
  </w:style>
  <w:style w:type="paragraph" w:customStyle="1" w:styleId="BA71A990687E4BB9A356D2518FD3DE352">
    <w:name w:val="BA71A990687E4BB9A356D2518FD3DE352"/>
    <w:rsid w:val="00007D8A"/>
    <w:rPr>
      <w:rFonts w:eastAsiaTheme="minorHAnsi"/>
      <w:lang w:eastAsia="en-US"/>
    </w:rPr>
  </w:style>
  <w:style w:type="paragraph" w:customStyle="1" w:styleId="30EED0B24FB1487596EFC850A234CCD92">
    <w:name w:val="30EED0B24FB1487596EFC850A234CCD92"/>
    <w:rsid w:val="00007D8A"/>
    <w:rPr>
      <w:rFonts w:eastAsiaTheme="minorHAnsi"/>
      <w:lang w:eastAsia="en-US"/>
    </w:rPr>
  </w:style>
  <w:style w:type="paragraph" w:customStyle="1" w:styleId="B6A58EE92CF04A1B93AC159B7F776D852">
    <w:name w:val="B6A58EE92CF04A1B93AC159B7F776D852"/>
    <w:rsid w:val="00007D8A"/>
    <w:rPr>
      <w:rFonts w:eastAsiaTheme="minorHAnsi"/>
      <w:lang w:eastAsia="en-US"/>
    </w:rPr>
  </w:style>
  <w:style w:type="paragraph" w:customStyle="1" w:styleId="F1AAA82094E048ADAA2D6D46A91805121">
    <w:name w:val="F1AAA82094E048ADAA2D6D46A91805121"/>
    <w:rsid w:val="00007D8A"/>
    <w:rPr>
      <w:rFonts w:eastAsiaTheme="minorHAnsi"/>
      <w:lang w:eastAsia="en-US"/>
    </w:rPr>
  </w:style>
  <w:style w:type="paragraph" w:customStyle="1" w:styleId="7564397DCA734CD8B015DCD0EE53DAD91">
    <w:name w:val="7564397DCA734CD8B015DCD0EE53DAD91"/>
    <w:rsid w:val="00007D8A"/>
    <w:rPr>
      <w:rFonts w:eastAsiaTheme="minorHAnsi"/>
      <w:lang w:eastAsia="en-US"/>
    </w:rPr>
  </w:style>
  <w:style w:type="paragraph" w:customStyle="1" w:styleId="9CB7EFF2D7D0448288F532BC188CA9B41">
    <w:name w:val="9CB7EFF2D7D0448288F532BC188CA9B41"/>
    <w:rsid w:val="00007D8A"/>
    <w:rPr>
      <w:rFonts w:eastAsiaTheme="minorHAnsi"/>
      <w:lang w:eastAsia="en-US"/>
    </w:rPr>
  </w:style>
  <w:style w:type="paragraph" w:customStyle="1" w:styleId="006D8CC58E124E0481847B6035BB3ED81">
    <w:name w:val="006D8CC58E124E0481847B6035BB3ED81"/>
    <w:rsid w:val="00007D8A"/>
    <w:rPr>
      <w:rFonts w:eastAsiaTheme="minorHAnsi"/>
      <w:lang w:eastAsia="en-US"/>
    </w:rPr>
  </w:style>
  <w:style w:type="paragraph" w:customStyle="1" w:styleId="42896F74FE4D4672A973BE5E691B92A3">
    <w:name w:val="42896F74FE4D4672A973BE5E691B92A3"/>
    <w:rsid w:val="00007D8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91692-577E-4991-993B-5AD86B555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0</TotalTime>
  <Pages>1</Pages>
  <Words>107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Michálek</dc:creator>
  <cp:keywords/>
  <dc:description/>
  <cp:lastModifiedBy>Ivana Blažíčková</cp:lastModifiedBy>
  <cp:revision>2</cp:revision>
  <cp:lastPrinted>2020-03-06T05:56:00Z</cp:lastPrinted>
  <dcterms:created xsi:type="dcterms:W3CDTF">2020-08-24T09:53:00Z</dcterms:created>
  <dcterms:modified xsi:type="dcterms:W3CDTF">2020-08-24T09:53:00Z</dcterms:modified>
</cp:coreProperties>
</file>